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5D640" w14:textId="77777777" w:rsidR="00977486" w:rsidRDefault="009C00AC" w:rsidP="00977486">
      <w:pPr>
        <w:tabs>
          <w:tab w:val="left" w:pos="1875"/>
          <w:tab w:val="center" w:pos="4677"/>
        </w:tabs>
        <w:jc w:val="center"/>
        <w:rPr>
          <w:rFonts w:ascii="Calibri" w:hAnsi="Calibri"/>
          <w:b/>
          <w:sz w:val="32"/>
          <w:szCs w:val="32"/>
        </w:rPr>
      </w:pPr>
      <w:bookmarkStart w:id="0" w:name="_GoBack"/>
      <w:bookmarkEnd w:id="0"/>
      <w:r>
        <w:rPr>
          <w:rFonts w:ascii="Calibri" w:hAnsi="Calibri"/>
          <w:b/>
          <w:sz w:val="32"/>
          <w:szCs w:val="32"/>
        </w:rPr>
        <w:t>Method Questionnaire</w:t>
      </w:r>
    </w:p>
    <w:p w14:paraId="7F491037" w14:textId="77777777" w:rsidR="000E1F49" w:rsidRPr="00EB16E0" w:rsidRDefault="000E1F49" w:rsidP="00977486">
      <w:pPr>
        <w:tabs>
          <w:tab w:val="left" w:pos="1875"/>
          <w:tab w:val="center" w:pos="4677"/>
        </w:tabs>
        <w:jc w:val="center"/>
        <w:rPr>
          <w:rFonts w:ascii="Calibri" w:hAnsi="Calibri"/>
          <w:b/>
          <w:sz w:val="32"/>
          <w:szCs w:val="32"/>
        </w:rPr>
      </w:pPr>
    </w:p>
    <w:p w14:paraId="31000C50" w14:textId="77777777" w:rsidR="00977486" w:rsidRDefault="00977486" w:rsidP="00AE0B07">
      <w:pPr>
        <w:spacing w:before="160"/>
        <w:ind w:left="-284" w:right="-147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 w:rsidR="004815CB"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.....……</w:t>
      </w:r>
      <w:r w:rsidR="004815CB"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.        </w:t>
      </w:r>
      <w:r w:rsidR="004815CB">
        <w:rPr>
          <w:rFonts w:ascii="Calibri" w:hAnsi="Calibri"/>
          <w:sz w:val="24"/>
          <w:szCs w:val="24"/>
        </w:rPr>
        <w:t xml:space="preserve"> 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</w:t>
      </w:r>
      <w:r w:rsidRPr="008F7ADA">
        <w:rPr>
          <w:rFonts w:ascii="Calibri" w:hAnsi="Calibri"/>
          <w:b/>
          <w:sz w:val="24"/>
          <w:szCs w:val="24"/>
        </w:rPr>
        <w:t>Section Name</w:t>
      </w:r>
      <w:r w:rsidR="004815CB">
        <w:rPr>
          <w:rFonts w:ascii="Calibri" w:hAnsi="Calibri"/>
          <w:b/>
          <w:sz w:val="24"/>
          <w:szCs w:val="24"/>
        </w:rPr>
        <w:t>:</w:t>
      </w:r>
      <w:r w:rsidR="004815CB">
        <w:rPr>
          <w:rFonts w:ascii="Calibri" w:hAnsi="Calibri"/>
          <w:sz w:val="24"/>
          <w:szCs w:val="24"/>
        </w:rPr>
        <w:t>…..</w:t>
      </w:r>
      <w:r w:rsidRPr="008F7ADA">
        <w:rPr>
          <w:rFonts w:ascii="Calibri" w:hAnsi="Calibri"/>
          <w:sz w:val="24"/>
          <w:szCs w:val="24"/>
        </w:rPr>
        <w:t>.....…………………</w:t>
      </w:r>
      <w:r w:rsidR="00AE0B07"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</w:t>
      </w:r>
    </w:p>
    <w:p w14:paraId="69E51620" w14:textId="77777777" w:rsidR="00AE0B07" w:rsidRDefault="00977486" w:rsidP="00AE0B07">
      <w:pPr>
        <w:spacing w:before="160" w:line="360" w:lineRule="auto"/>
        <w:ind w:left="-284" w:right="-147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Main Instrument: Manufacturer</w:t>
      </w:r>
      <w:r w:rsidR="004815CB"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…………………..…………</w:t>
      </w:r>
      <w:r w:rsidRPr="008F7ADA">
        <w:rPr>
          <w:rFonts w:ascii="Calibri" w:hAnsi="Calibri"/>
          <w:b/>
          <w:sz w:val="24"/>
          <w:szCs w:val="24"/>
        </w:rPr>
        <w:t>Model</w:t>
      </w:r>
      <w:r w:rsidR="004815CB"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…………………………………………</w:t>
      </w:r>
      <w:r w:rsidR="00C95E1D">
        <w:rPr>
          <w:rFonts w:ascii="Calibri" w:hAnsi="Calibri"/>
          <w:sz w:val="24"/>
          <w:szCs w:val="24"/>
        </w:rPr>
        <w:t>…</w:t>
      </w:r>
      <w:r w:rsidR="00AE0B07">
        <w:rPr>
          <w:rFonts w:ascii="Calibri" w:hAnsi="Calibri"/>
          <w:sz w:val="24"/>
          <w:szCs w:val="24"/>
        </w:rPr>
        <w:t>….</w:t>
      </w:r>
      <w:r w:rsidR="00C95E1D">
        <w:rPr>
          <w:rFonts w:ascii="Calibri" w:hAnsi="Calibri"/>
          <w:sz w:val="24"/>
          <w:szCs w:val="24"/>
        </w:rPr>
        <w:t>……</w:t>
      </w:r>
      <w:r w:rsidR="00AE0B07">
        <w:rPr>
          <w:rFonts w:ascii="Calibri" w:hAnsi="Calibri"/>
          <w:sz w:val="24"/>
          <w:szCs w:val="24"/>
        </w:rPr>
        <w:t>.</w:t>
      </w:r>
      <w:r w:rsidR="00C95E1D">
        <w:rPr>
          <w:rFonts w:ascii="Calibri" w:hAnsi="Calibri"/>
          <w:sz w:val="24"/>
          <w:szCs w:val="24"/>
        </w:rPr>
        <w:t>…..</w:t>
      </w:r>
      <w:r w:rsidR="00AE0B07" w:rsidRPr="00AE0B07">
        <w:rPr>
          <w:rFonts w:ascii="Calibri" w:hAnsi="Calibri"/>
          <w:b/>
          <w:sz w:val="24"/>
          <w:szCs w:val="24"/>
        </w:rPr>
        <w:t xml:space="preserve"> </w:t>
      </w:r>
      <w:r w:rsidR="00AE0B07">
        <w:rPr>
          <w:rFonts w:ascii="Calibri" w:hAnsi="Calibri"/>
          <w:b/>
          <w:sz w:val="24"/>
          <w:szCs w:val="24"/>
        </w:rPr>
        <w:t>Organisation Name and Address:</w:t>
      </w:r>
      <w:r w:rsidR="00AE0B07" w:rsidRPr="001E39E8">
        <w:rPr>
          <w:rFonts w:ascii="Calibri" w:hAnsi="Calibri"/>
          <w:sz w:val="24"/>
          <w:szCs w:val="24"/>
        </w:rPr>
        <w:t>………………</w:t>
      </w:r>
      <w:r w:rsidR="00AE0B07">
        <w:rPr>
          <w:rFonts w:ascii="Calibri" w:hAnsi="Calibri"/>
          <w:sz w:val="24"/>
          <w:szCs w:val="24"/>
        </w:rPr>
        <w:t>…………..</w:t>
      </w:r>
      <w:r w:rsidR="00AE0B07" w:rsidRPr="001E39E8">
        <w:rPr>
          <w:rFonts w:ascii="Calibri" w:hAnsi="Calibri"/>
          <w:sz w:val="24"/>
          <w:szCs w:val="24"/>
        </w:rPr>
        <w:t>………………</w:t>
      </w:r>
      <w:r w:rsidR="00AE0B07">
        <w:rPr>
          <w:rFonts w:ascii="Calibri" w:hAnsi="Calibri"/>
          <w:sz w:val="24"/>
          <w:szCs w:val="24"/>
        </w:rPr>
        <w:t>..</w:t>
      </w:r>
      <w:r w:rsidR="00AE0B07" w:rsidRPr="001E39E8">
        <w:rPr>
          <w:rFonts w:ascii="Calibri" w:hAnsi="Calibri"/>
          <w:sz w:val="24"/>
          <w:szCs w:val="24"/>
        </w:rPr>
        <w:t>………………………………………</w:t>
      </w:r>
      <w:r w:rsidR="00AE0B07">
        <w:rPr>
          <w:rFonts w:ascii="Calibri" w:hAnsi="Calibri"/>
          <w:sz w:val="24"/>
          <w:szCs w:val="24"/>
        </w:rPr>
        <w:t>…..</w:t>
      </w:r>
      <w:r w:rsidR="00AE0B07" w:rsidRPr="001E39E8">
        <w:rPr>
          <w:rFonts w:ascii="Calibri" w:hAnsi="Calibri"/>
          <w:sz w:val="24"/>
          <w:szCs w:val="24"/>
        </w:rPr>
        <w:t>…</w:t>
      </w:r>
      <w:r w:rsidR="00AE0B07">
        <w:rPr>
          <w:rFonts w:ascii="Calibri" w:hAnsi="Calibri"/>
          <w:sz w:val="24"/>
          <w:szCs w:val="24"/>
        </w:rPr>
        <w:t>.</w:t>
      </w:r>
      <w:r w:rsidR="00AE0B07" w:rsidRPr="001E39E8">
        <w:rPr>
          <w:rFonts w:ascii="Calibri" w:hAnsi="Calibri"/>
          <w:sz w:val="24"/>
          <w:szCs w:val="24"/>
        </w:rPr>
        <w:t>…</w:t>
      </w:r>
      <w:r w:rsidR="00AE0B07">
        <w:rPr>
          <w:rFonts w:ascii="Calibri" w:hAnsi="Calibri"/>
          <w:sz w:val="24"/>
          <w:szCs w:val="24"/>
        </w:rPr>
        <w:t>…</w:t>
      </w:r>
      <w:r w:rsidR="00AE0B07" w:rsidRPr="001E39E8">
        <w:rPr>
          <w:rFonts w:ascii="Calibri" w:hAnsi="Calibri"/>
          <w:sz w:val="24"/>
          <w:szCs w:val="24"/>
        </w:rPr>
        <w:t>…</w:t>
      </w:r>
    </w:p>
    <w:p w14:paraId="148ECB41" w14:textId="77777777" w:rsidR="00AE0B07" w:rsidRDefault="00AE0B07" w:rsidP="00AE0B07">
      <w:pPr>
        <w:ind w:left="-284" w:right="-147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………………………………………………………………………………………………………………………………………………………….</w:t>
      </w:r>
    </w:p>
    <w:p w14:paraId="4518393B" w14:textId="77777777" w:rsidR="000E1F49" w:rsidRPr="001E39E8" w:rsidRDefault="000E1F49" w:rsidP="00AE0B07">
      <w:pPr>
        <w:ind w:left="-284" w:right="-147"/>
        <w:rPr>
          <w:rFonts w:ascii="Calibri" w:hAnsi="Calibri"/>
          <w:b/>
          <w:sz w:val="24"/>
          <w:szCs w:val="24"/>
        </w:rPr>
      </w:pPr>
    </w:p>
    <w:p w14:paraId="4D586440" w14:textId="77777777" w:rsidR="00977486" w:rsidRDefault="00977486" w:rsidP="00AE0B07">
      <w:pPr>
        <w:pStyle w:val="BodyText"/>
        <w:ind w:left="-426" w:right="-433"/>
        <w:rPr>
          <w:rFonts w:ascii="Calibri" w:hAnsi="Calibri"/>
        </w:rPr>
      </w:pPr>
      <w:r w:rsidRPr="00EB16E0">
        <w:rPr>
          <w:rFonts w:ascii="Calibri" w:hAnsi="Calibri"/>
        </w:rPr>
        <w:t>(N</w:t>
      </w:r>
      <w:r w:rsidR="00C95E1D">
        <w:rPr>
          <w:rFonts w:ascii="Calibri" w:hAnsi="Calibri"/>
        </w:rPr>
        <w:t>.</w:t>
      </w:r>
      <w:r w:rsidRPr="00EB16E0">
        <w:rPr>
          <w:rFonts w:ascii="Calibri" w:hAnsi="Calibri"/>
        </w:rPr>
        <w:t>B</w:t>
      </w:r>
      <w:r w:rsidR="00C95E1D">
        <w:rPr>
          <w:rFonts w:ascii="Calibri" w:hAnsi="Calibri"/>
        </w:rPr>
        <w:t>.</w:t>
      </w:r>
      <w:r w:rsidRPr="00EB16E0">
        <w:rPr>
          <w:rFonts w:ascii="Calibri" w:hAnsi="Calibri"/>
        </w:rPr>
        <w:t xml:space="preserve"> </w:t>
      </w:r>
      <w:r w:rsidR="00AE0B07">
        <w:rPr>
          <w:rFonts w:ascii="Calibri" w:hAnsi="Calibri"/>
        </w:rPr>
        <w:t>Please i</w:t>
      </w:r>
      <w:r w:rsidRPr="00EB16E0">
        <w:rPr>
          <w:rFonts w:ascii="Calibri" w:hAnsi="Calibri"/>
        </w:rPr>
        <w:t>nsert instrument details in “analyte” column where instrument used for individual analytes differs from the main instrument.)</w:t>
      </w:r>
    </w:p>
    <w:p w14:paraId="530AC098" w14:textId="77777777" w:rsidR="00977486" w:rsidRDefault="00977486" w:rsidP="00AE0B07">
      <w:pPr>
        <w:pStyle w:val="BodyText2"/>
        <w:ind w:left="-426" w:right="-433"/>
        <w:rPr>
          <w:rFonts w:ascii="Calibri" w:hAnsi="Calibri"/>
        </w:rPr>
      </w:pPr>
      <w:r w:rsidRPr="00EB16E0">
        <w:rPr>
          <w:rFonts w:ascii="Calibri" w:hAnsi="Calibri"/>
        </w:rPr>
        <w:t xml:space="preserve">Reagent kit no. and calibrator </w:t>
      </w:r>
      <w:smartTag w:uri="urn:schemas-microsoft-com:office:smarttags" w:element="place">
        <w:r w:rsidRPr="00EB16E0">
          <w:rPr>
            <w:rFonts w:ascii="Calibri" w:hAnsi="Calibri"/>
          </w:rPr>
          <w:t>Lot</w:t>
        </w:r>
      </w:smartTag>
      <w:r w:rsidRPr="00EB16E0">
        <w:rPr>
          <w:rFonts w:ascii="Calibri" w:hAnsi="Calibri"/>
        </w:rPr>
        <w:t xml:space="preserve"> numbers can be stored on the database and can be used for problem solving. Please include as much information as possible </w:t>
      </w:r>
      <w:r w:rsidR="001D7FBC">
        <w:rPr>
          <w:rFonts w:ascii="Calibri" w:hAnsi="Calibri"/>
        </w:rPr>
        <w:t>i</w:t>
      </w:r>
      <w:r w:rsidRPr="00EB16E0">
        <w:rPr>
          <w:rFonts w:ascii="Calibri" w:hAnsi="Calibri"/>
        </w:rPr>
        <w:t xml:space="preserve">n the </w:t>
      </w:r>
      <w:r w:rsidR="001D7FBC">
        <w:rPr>
          <w:rFonts w:ascii="Calibri" w:hAnsi="Calibri"/>
        </w:rPr>
        <w:t>Instrument/Reagent/calibrator Information table</w:t>
      </w:r>
      <w:r w:rsidRPr="00EB16E0">
        <w:rPr>
          <w:rFonts w:ascii="Calibri" w:hAnsi="Calibri"/>
        </w:rPr>
        <w:t>.</w:t>
      </w:r>
    </w:p>
    <w:p w14:paraId="5E8B5CC9" w14:textId="77777777" w:rsidR="000E1F49" w:rsidRDefault="000E1F49" w:rsidP="00AE0B07">
      <w:pPr>
        <w:pStyle w:val="BodyText2"/>
        <w:ind w:left="-426" w:right="-433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077"/>
        <w:gridCol w:w="851"/>
      </w:tblGrid>
      <w:tr w:rsidR="00977486" w:rsidRPr="00EB16E0" w14:paraId="7BBBA0E8" w14:textId="77777777" w:rsidTr="00E406CF">
        <w:tc>
          <w:tcPr>
            <w:tcW w:w="4536" w:type="dxa"/>
            <w:shd w:val="clear" w:color="auto" w:fill="C0C0C0"/>
            <w:vAlign w:val="center"/>
          </w:tcPr>
          <w:p w14:paraId="2373757F" w14:textId="77777777" w:rsidR="00977486" w:rsidRPr="00EB16E0" w:rsidRDefault="00977486" w:rsidP="00E406CF">
            <w:pPr>
              <w:pStyle w:val="Heading6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Analyte</w:t>
            </w:r>
          </w:p>
        </w:tc>
        <w:tc>
          <w:tcPr>
            <w:tcW w:w="4077" w:type="dxa"/>
            <w:shd w:val="clear" w:color="auto" w:fill="C0C0C0"/>
            <w:vAlign w:val="center"/>
          </w:tcPr>
          <w:p w14:paraId="1F6F40E3" w14:textId="77777777" w:rsidR="00977486" w:rsidRPr="00EB16E0" w:rsidRDefault="00977486" w:rsidP="00E406CF">
            <w:pPr>
              <w:pStyle w:val="Heading6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</w:rPr>
              <w:t>Method Group</w:t>
            </w:r>
          </w:p>
        </w:tc>
        <w:tc>
          <w:tcPr>
            <w:tcW w:w="851" w:type="dxa"/>
            <w:shd w:val="clear" w:color="auto" w:fill="C0C0C0"/>
            <w:vAlign w:val="center"/>
          </w:tcPr>
          <w:p w14:paraId="0A18FD57" w14:textId="77777777" w:rsidR="00977486" w:rsidRPr="00EB16E0" w:rsidRDefault="00977486" w:rsidP="00E406CF">
            <w:pPr>
              <w:pStyle w:val="Heading6"/>
              <w:jc w:val="center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sym w:font="Wingdings" w:char="F0FC"/>
            </w:r>
          </w:p>
        </w:tc>
      </w:tr>
      <w:tr w:rsidR="00977486" w:rsidRPr="00EB16E0" w14:paraId="0E65B647" w14:textId="77777777" w:rsidTr="00F547D0">
        <w:trPr>
          <w:trHeight w:val="252"/>
        </w:trPr>
        <w:tc>
          <w:tcPr>
            <w:tcW w:w="4536" w:type="dxa"/>
            <w:vMerge w:val="restart"/>
          </w:tcPr>
          <w:p w14:paraId="6818EE39" w14:textId="77777777" w:rsidR="00977486" w:rsidRPr="00EB16E0" w:rsidRDefault="000111EF" w:rsidP="00F547D0">
            <w:pPr>
              <w:spacing w:line="24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Total </w:t>
            </w:r>
            <w:r w:rsidR="00977486" w:rsidRPr="00EB16E0">
              <w:rPr>
                <w:rFonts w:ascii="Calibri" w:hAnsi="Calibri"/>
              </w:rPr>
              <w:t>Bilirubin</w:t>
            </w:r>
          </w:p>
        </w:tc>
        <w:tc>
          <w:tcPr>
            <w:tcW w:w="4077" w:type="dxa"/>
          </w:tcPr>
          <w:p w14:paraId="1F77E9FC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Diazo</w:t>
            </w:r>
          </w:p>
        </w:tc>
        <w:tc>
          <w:tcPr>
            <w:tcW w:w="851" w:type="dxa"/>
          </w:tcPr>
          <w:p w14:paraId="565823E4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458A9F9B" w14:textId="77777777" w:rsidTr="00F547D0">
        <w:trPr>
          <w:trHeight w:val="252"/>
        </w:trPr>
        <w:tc>
          <w:tcPr>
            <w:tcW w:w="4536" w:type="dxa"/>
            <w:vMerge/>
          </w:tcPr>
          <w:p w14:paraId="6F0E6A1A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17095D03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Roche Diazo</w:t>
            </w:r>
          </w:p>
        </w:tc>
        <w:tc>
          <w:tcPr>
            <w:tcW w:w="851" w:type="dxa"/>
          </w:tcPr>
          <w:p w14:paraId="5D41EF6A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341C742C" w14:textId="77777777" w:rsidTr="00F547D0">
        <w:trPr>
          <w:trHeight w:val="252"/>
        </w:trPr>
        <w:tc>
          <w:tcPr>
            <w:tcW w:w="4536" w:type="dxa"/>
            <w:vMerge/>
          </w:tcPr>
          <w:p w14:paraId="7219DEF0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658A9106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Vitros (TBil)</w:t>
            </w:r>
          </w:p>
        </w:tc>
        <w:tc>
          <w:tcPr>
            <w:tcW w:w="851" w:type="dxa"/>
          </w:tcPr>
          <w:p w14:paraId="0FEA8C7E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679E5356" w14:textId="77777777" w:rsidTr="00F547D0">
        <w:trPr>
          <w:trHeight w:val="252"/>
        </w:trPr>
        <w:tc>
          <w:tcPr>
            <w:tcW w:w="4536" w:type="dxa"/>
            <w:vMerge/>
          </w:tcPr>
          <w:p w14:paraId="42A190E1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4B3FD9DC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Vitros Bu+Bc</w:t>
            </w:r>
          </w:p>
        </w:tc>
        <w:tc>
          <w:tcPr>
            <w:tcW w:w="851" w:type="dxa"/>
          </w:tcPr>
          <w:p w14:paraId="6B95A9C1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0F7BA046" w14:textId="77777777" w:rsidTr="00F547D0">
        <w:trPr>
          <w:trHeight w:val="252"/>
        </w:trPr>
        <w:tc>
          <w:tcPr>
            <w:tcW w:w="4536" w:type="dxa"/>
            <w:vMerge/>
          </w:tcPr>
          <w:p w14:paraId="3FEFFEC2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750D1D42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Vanadate Oxidation</w:t>
            </w:r>
          </w:p>
        </w:tc>
        <w:tc>
          <w:tcPr>
            <w:tcW w:w="851" w:type="dxa"/>
          </w:tcPr>
          <w:p w14:paraId="13286371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6FEDAE1F" w14:textId="77777777" w:rsidTr="00F547D0">
        <w:trPr>
          <w:trHeight w:val="252"/>
        </w:trPr>
        <w:tc>
          <w:tcPr>
            <w:tcW w:w="4536" w:type="dxa"/>
            <w:vMerge/>
          </w:tcPr>
          <w:p w14:paraId="14C05614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31B2FD08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Ferricyanide (O'Leary)</w:t>
            </w:r>
          </w:p>
        </w:tc>
        <w:tc>
          <w:tcPr>
            <w:tcW w:w="851" w:type="dxa"/>
          </w:tcPr>
          <w:p w14:paraId="3AA1E57D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3DE80422" w14:textId="77777777" w:rsidTr="00F547D0">
        <w:trPr>
          <w:trHeight w:val="252"/>
        </w:trPr>
        <w:tc>
          <w:tcPr>
            <w:tcW w:w="4536" w:type="dxa"/>
            <w:vMerge/>
          </w:tcPr>
          <w:p w14:paraId="0C3DC091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38114455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LX / CX / DX</w:t>
            </w:r>
          </w:p>
        </w:tc>
        <w:tc>
          <w:tcPr>
            <w:tcW w:w="851" w:type="dxa"/>
          </w:tcPr>
          <w:p w14:paraId="09773990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794167EC" w14:textId="77777777" w:rsidTr="00F547D0">
        <w:trPr>
          <w:trHeight w:val="252"/>
        </w:trPr>
        <w:tc>
          <w:tcPr>
            <w:tcW w:w="4536" w:type="dxa"/>
            <w:vMerge/>
          </w:tcPr>
          <w:p w14:paraId="08F35662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7A45B2C2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Unistat Bilirubinometer</w:t>
            </w:r>
          </w:p>
        </w:tc>
        <w:tc>
          <w:tcPr>
            <w:tcW w:w="851" w:type="dxa"/>
          </w:tcPr>
          <w:p w14:paraId="5EE7AF6A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2FD3AA52" w14:textId="77777777" w:rsidTr="00F547D0">
        <w:trPr>
          <w:trHeight w:val="252"/>
        </w:trPr>
        <w:tc>
          <w:tcPr>
            <w:tcW w:w="4536" w:type="dxa"/>
            <w:vMerge/>
          </w:tcPr>
          <w:p w14:paraId="5D3CB095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7C4F3B09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Pfaff Bilimeter</w:t>
            </w:r>
          </w:p>
        </w:tc>
        <w:tc>
          <w:tcPr>
            <w:tcW w:w="851" w:type="dxa"/>
          </w:tcPr>
          <w:p w14:paraId="0698D297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62736021" w14:textId="77777777" w:rsidTr="00F547D0">
        <w:trPr>
          <w:trHeight w:val="252"/>
        </w:trPr>
        <w:tc>
          <w:tcPr>
            <w:tcW w:w="4536" w:type="dxa"/>
            <w:vMerge/>
          </w:tcPr>
          <w:p w14:paraId="6639DFDB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554DCD1E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Blood Gas Analyser</w:t>
            </w:r>
          </w:p>
        </w:tc>
        <w:tc>
          <w:tcPr>
            <w:tcW w:w="851" w:type="dxa"/>
          </w:tcPr>
          <w:p w14:paraId="24C2DBB4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20588F68" w14:textId="77777777" w:rsidTr="00F547D0">
        <w:trPr>
          <w:trHeight w:val="252"/>
        </w:trPr>
        <w:tc>
          <w:tcPr>
            <w:tcW w:w="4536" w:type="dxa"/>
            <w:vMerge/>
          </w:tcPr>
          <w:p w14:paraId="7F3BC6B9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3343A743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14:paraId="45747926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1D3D7F9A" w14:textId="77777777" w:rsidTr="000E1F49">
        <w:trPr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14:paraId="00825224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  <w:tcBorders>
              <w:top w:val="single" w:sz="4" w:space="0" w:color="auto"/>
              <w:bottom w:val="double" w:sz="4" w:space="0" w:color="auto"/>
            </w:tcBorders>
          </w:tcPr>
          <w:p w14:paraId="2295DBE3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</w:tcPr>
          <w:p w14:paraId="6A215EC4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1DE3B568" w14:textId="77777777" w:rsidTr="000E1F49">
        <w:trPr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14:paraId="5B54F270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Conjugated Bilirubin</w:t>
            </w:r>
          </w:p>
        </w:tc>
        <w:tc>
          <w:tcPr>
            <w:tcW w:w="4077" w:type="dxa"/>
            <w:tcBorders>
              <w:top w:val="double" w:sz="4" w:space="0" w:color="auto"/>
            </w:tcBorders>
          </w:tcPr>
          <w:p w14:paraId="64E59511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Diazo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569499F8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6DCC0309" w14:textId="77777777" w:rsidTr="00F547D0">
        <w:trPr>
          <w:trHeight w:val="252"/>
        </w:trPr>
        <w:tc>
          <w:tcPr>
            <w:tcW w:w="4536" w:type="dxa"/>
            <w:vMerge/>
          </w:tcPr>
          <w:p w14:paraId="43B3295A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4B4641FA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Vitros</w:t>
            </w:r>
          </w:p>
        </w:tc>
        <w:tc>
          <w:tcPr>
            <w:tcW w:w="851" w:type="dxa"/>
          </w:tcPr>
          <w:p w14:paraId="615DFD51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65C089B0" w14:textId="77777777" w:rsidTr="00F547D0">
        <w:trPr>
          <w:trHeight w:val="252"/>
        </w:trPr>
        <w:tc>
          <w:tcPr>
            <w:tcW w:w="4536" w:type="dxa"/>
            <w:vMerge/>
          </w:tcPr>
          <w:p w14:paraId="469D5EB7" w14:textId="77777777" w:rsidR="00977486" w:rsidRPr="00EB16E0" w:rsidRDefault="00977486" w:rsidP="00F547D0">
            <w:pPr>
              <w:pStyle w:val="BodyText3"/>
              <w:spacing w:line="240" w:lineRule="exact"/>
              <w:rPr>
                <w:rFonts w:ascii="Calibri" w:hAnsi="Calibri"/>
                <w:sz w:val="20"/>
              </w:rPr>
            </w:pPr>
          </w:p>
        </w:tc>
        <w:tc>
          <w:tcPr>
            <w:tcW w:w="4077" w:type="dxa"/>
          </w:tcPr>
          <w:p w14:paraId="1E47626E" w14:textId="77777777" w:rsidR="00977486" w:rsidRPr="00EB16E0" w:rsidRDefault="00977486" w:rsidP="00F547D0">
            <w:pPr>
              <w:pStyle w:val="BodyText3"/>
              <w:spacing w:line="240" w:lineRule="exact"/>
              <w:rPr>
                <w:rFonts w:ascii="Calibri" w:hAnsi="Calibri"/>
                <w:b w:val="0"/>
                <w:i w:val="0"/>
                <w:sz w:val="20"/>
              </w:rPr>
            </w:pPr>
            <w:r w:rsidRPr="00EB16E0">
              <w:rPr>
                <w:rFonts w:ascii="Calibri" w:hAnsi="Calibri"/>
                <w:b w:val="0"/>
                <w:i w:val="0"/>
                <w:sz w:val="20"/>
              </w:rPr>
              <w:t>Beckman</w:t>
            </w:r>
          </w:p>
        </w:tc>
        <w:tc>
          <w:tcPr>
            <w:tcW w:w="851" w:type="dxa"/>
          </w:tcPr>
          <w:p w14:paraId="3397E888" w14:textId="77777777" w:rsidR="00977486" w:rsidRPr="00EB16E0" w:rsidRDefault="00977486" w:rsidP="00F547D0">
            <w:pPr>
              <w:pStyle w:val="BodyText3"/>
              <w:spacing w:line="240" w:lineRule="exact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977486" w:rsidRPr="00EB16E0" w14:paraId="50B627DD" w14:textId="77777777" w:rsidTr="00F547D0">
        <w:trPr>
          <w:trHeight w:val="252"/>
        </w:trPr>
        <w:tc>
          <w:tcPr>
            <w:tcW w:w="4536" w:type="dxa"/>
            <w:vMerge/>
          </w:tcPr>
          <w:p w14:paraId="266F0E70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</w:tcPr>
          <w:p w14:paraId="0D89AEF0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Vanadate Oxidation</w:t>
            </w:r>
          </w:p>
        </w:tc>
        <w:tc>
          <w:tcPr>
            <w:tcW w:w="851" w:type="dxa"/>
          </w:tcPr>
          <w:p w14:paraId="7608F544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14:paraId="4F42F9DC" w14:textId="77777777" w:rsidTr="000E1F49">
        <w:trPr>
          <w:trHeight w:val="252"/>
        </w:trPr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7724345B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</w:tcPr>
          <w:p w14:paraId="42F9768D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745E3D9" w14:textId="77777777" w:rsidR="00977486" w:rsidRPr="00EB16E0" w:rsidRDefault="00977486" w:rsidP="00F547D0">
            <w:pPr>
              <w:spacing w:line="240" w:lineRule="exact"/>
              <w:rPr>
                <w:rFonts w:ascii="Calibri" w:hAnsi="Calibri"/>
              </w:rPr>
            </w:pPr>
          </w:p>
        </w:tc>
      </w:tr>
    </w:tbl>
    <w:p w14:paraId="57785AD7" w14:textId="77777777" w:rsidR="00977486" w:rsidRPr="00EB16E0" w:rsidRDefault="00977486" w:rsidP="00977486">
      <w:pPr>
        <w:rPr>
          <w:rFonts w:ascii="Calibri" w:hAnsi="Calibri"/>
        </w:rPr>
      </w:pPr>
    </w:p>
    <w:p w14:paraId="3F41D5DA" w14:textId="77777777" w:rsidR="000E1F49" w:rsidRDefault="000E1F49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5BB5EDAD" w14:textId="77777777" w:rsidR="00977486" w:rsidRPr="00EA43FB" w:rsidRDefault="00977486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EA43FB">
        <w:rPr>
          <w:rFonts w:ascii="Calibri" w:hAnsi="Calibri"/>
          <w:b/>
          <w:sz w:val="28"/>
          <w:szCs w:val="28"/>
          <w:u w:val="single"/>
        </w:rPr>
        <w:t>Instrument / Reagent / Calibrator Information</w:t>
      </w:r>
    </w:p>
    <w:p w14:paraId="6D6BEBBF" w14:textId="77777777" w:rsidR="008F7ADA" w:rsidRPr="000348B0" w:rsidRDefault="008F7ADA" w:rsidP="00977486">
      <w:pPr>
        <w:jc w:val="center"/>
        <w:rPr>
          <w:rFonts w:ascii="Calibri" w:hAnsi="Calibri"/>
          <w:b/>
          <w:sz w:val="16"/>
          <w:szCs w:val="16"/>
          <w:u w:val="single"/>
        </w:rPr>
      </w:pPr>
    </w:p>
    <w:tbl>
      <w:tblPr>
        <w:tblW w:w="10632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671"/>
        <w:gridCol w:w="1672"/>
        <w:gridCol w:w="1671"/>
        <w:gridCol w:w="1672"/>
        <w:gridCol w:w="1671"/>
        <w:gridCol w:w="2275"/>
      </w:tblGrid>
      <w:tr w:rsidR="00977486" w:rsidRPr="005E7171" w14:paraId="18172A73" w14:textId="77777777" w:rsidTr="001D7FBC">
        <w:trPr>
          <w:trHeight w:val="517"/>
        </w:trPr>
        <w:tc>
          <w:tcPr>
            <w:tcW w:w="1671" w:type="dxa"/>
            <w:shd w:val="solid" w:color="92D050" w:fill="FFFFFF"/>
          </w:tcPr>
          <w:p w14:paraId="603FFFC9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Analyte</w:t>
            </w:r>
          </w:p>
        </w:tc>
        <w:tc>
          <w:tcPr>
            <w:tcW w:w="1672" w:type="dxa"/>
            <w:shd w:val="solid" w:color="92D050" w:fill="FFFFFF"/>
          </w:tcPr>
          <w:p w14:paraId="1244B689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 supplier</w:t>
            </w:r>
          </w:p>
        </w:tc>
        <w:tc>
          <w:tcPr>
            <w:tcW w:w="1671" w:type="dxa"/>
            <w:shd w:val="solid" w:color="92D050" w:fill="FFFFFF"/>
          </w:tcPr>
          <w:p w14:paraId="711B6A8D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Reagent. Cat. No.</w:t>
            </w:r>
          </w:p>
        </w:tc>
        <w:tc>
          <w:tcPr>
            <w:tcW w:w="1672" w:type="dxa"/>
            <w:shd w:val="solid" w:color="92D050" w:fill="FFFFFF"/>
          </w:tcPr>
          <w:p w14:paraId="43D399AF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14:paraId="27BBAF29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supplier</w:t>
            </w:r>
          </w:p>
        </w:tc>
        <w:tc>
          <w:tcPr>
            <w:tcW w:w="1671" w:type="dxa"/>
            <w:shd w:val="solid" w:color="92D050" w:fill="FFFFFF"/>
          </w:tcPr>
          <w:p w14:paraId="663B708A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14:paraId="11594443" w14:textId="77777777"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Lot no.</w:t>
            </w:r>
          </w:p>
        </w:tc>
        <w:tc>
          <w:tcPr>
            <w:tcW w:w="2275" w:type="dxa"/>
            <w:shd w:val="solid" w:color="92D050" w:fill="FFFFFF"/>
          </w:tcPr>
          <w:p w14:paraId="289C87EC" w14:textId="77777777" w:rsidR="00977486" w:rsidRPr="000348B0" w:rsidRDefault="00977486" w:rsidP="00C138BD">
            <w:pPr>
              <w:jc w:val="center"/>
              <w:rPr>
                <w:rFonts w:ascii="Calibri" w:hAnsi="Calibri"/>
                <w:b/>
                <w:color w:val="FFFFFF"/>
                <w:sz w:val="18"/>
                <w:szCs w:val="18"/>
              </w:rPr>
            </w:pPr>
            <w:r w:rsidRPr="000348B0">
              <w:rPr>
                <w:rFonts w:ascii="Calibri" w:hAnsi="Calibri"/>
                <w:b/>
                <w:color w:val="FFFFFF"/>
                <w:sz w:val="18"/>
                <w:szCs w:val="18"/>
              </w:rPr>
              <w:t>Modification to manufacturer’s calibration</w:t>
            </w:r>
          </w:p>
        </w:tc>
      </w:tr>
      <w:tr w:rsidR="00977486" w:rsidRPr="005E7171" w14:paraId="6C2C7F39" w14:textId="77777777" w:rsidTr="001D7FBC">
        <w:trPr>
          <w:trHeight w:val="454"/>
        </w:trPr>
        <w:tc>
          <w:tcPr>
            <w:tcW w:w="1671" w:type="dxa"/>
          </w:tcPr>
          <w:p w14:paraId="4BC43CB7" w14:textId="77777777"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Bilirubin</w:t>
            </w:r>
          </w:p>
        </w:tc>
        <w:tc>
          <w:tcPr>
            <w:tcW w:w="1672" w:type="dxa"/>
          </w:tcPr>
          <w:p w14:paraId="425A2880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14:paraId="17D07F2F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14:paraId="34ABE8E5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14:paraId="42126339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14:paraId="567546DD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14:paraId="1386286E" w14:textId="77777777" w:rsidTr="001D7FBC">
        <w:trPr>
          <w:trHeight w:val="454"/>
        </w:trPr>
        <w:tc>
          <w:tcPr>
            <w:tcW w:w="1671" w:type="dxa"/>
          </w:tcPr>
          <w:p w14:paraId="02199FFA" w14:textId="77777777"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Conjugated Bilirubin</w:t>
            </w:r>
          </w:p>
        </w:tc>
        <w:tc>
          <w:tcPr>
            <w:tcW w:w="1672" w:type="dxa"/>
          </w:tcPr>
          <w:p w14:paraId="2C1AED73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14:paraId="20140E07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14:paraId="3C6AE455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14:paraId="6BC656C9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14:paraId="32FC48EB" w14:textId="77777777"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</w:tbl>
    <w:p w14:paraId="1CC9BB43" w14:textId="77777777" w:rsidR="00977486" w:rsidRPr="005E7171" w:rsidRDefault="00977486" w:rsidP="00977486">
      <w:pPr>
        <w:ind w:left="-270"/>
        <w:jc w:val="center"/>
        <w:rPr>
          <w:rFonts w:ascii="Calibri" w:hAnsi="Calibri"/>
        </w:rPr>
      </w:pPr>
    </w:p>
    <w:p w14:paraId="0221AEC5" w14:textId="77777777" w:rsidR="00977486" w:rsidRPr="005E7171" w:rsidRDefault="00977486" w:rsidP="00977486">
      <w:pPr>
        <w:ind w:left="-270"/>
        <w:jc w:val="center"/>
        <w:rPr>
          <w:rFonts w:ascii="Calibri" w:hAnsi="Calibri"/>
        </w:rPr>
      </w:pPr>
      <w:r w:rsidRPr="005E7171">
        <w:rPr>
          <w:rFonts w:ascii="Calibri" w:hAnsi="Calibri"/>
        </w:rPr>
        <w:t>Please give details of any methods not specified in our classification guide.</w:t>
      </w:r>
    </w:p>
    <w:p w14:paraId="613A5C3C" w14:textId="77777777" w:rsidR="00977486" w:rsidRPr="005E7171" w:rsidRDefault="00977486" w:rsidP="00977486">
      <w:pPr>
        <w:ind w:left="-540"/>
        <w:jc w:val="center"/>
        <w:rPr>
          <w:rFonts w:ascii="Calibri" w:hAnsi="Calibri"/>
          <w:b/>
        </w:rPr>
      </w:pPr>
      <w:r w:rsidRPr="005E7171">
        <w:rPr>
          <w:rFonts w:ascii="Calibri" w:hAnsi="Calibri"/>
        </w:rPr>
        <w:t>Where you have modified the calibration, either by introducing a slope and intercept or changing the calibrator assigned value, please include details.</w:t>
      </w:r>
    </w:p>
    <w:p w14:paraId="16F14B22" w14:textId="77777777" w:rsidR="00D141B5" w:rsidRDefault="00977486" w:rsidP="00977486">
      <w:pPr>
        <w:ind w:left="-540"/>
        <w:jc w:val="center"/>
        <w:rPr>
          <w:rFonts w:ascii="Calibri" w:hAnsi="Calibri"/>
          <w:b/>
        </w:rPr>
      </w:pPr>
      <w:r w:rsidRPr="005E7171">
        <w:rPr>
          <w:rFonts w:ascii="Calibri" w:hAnsi="Calibri"/>
          <w:b/>
        </w:rPr>
        <w:t>If you wish to submit results for more than one section</w:t>
      </w:r>
      <w:r w:rsidR="00C95E1D">
        <w:rPr>
          <w:rFonts w:ascii="Calibri" w:hAnsi="Calibri"/>
          <w:b/>
        </w:rPr>
        <w:t>/instrument</w:t>
      </w:r>
      <w:r w:rsidRPr="005E7171">
        <w:rPr>
          <w:rFonts w:ascii="Calibri" w:hAnsi="Calibri"/>
          <w:b/>
        </w:rPr>
        <w:t>, please copy this form.</w:t>
      </w:r>
    </w:p>
    <w:p w14:paraId="41DC1FF5" w14:textId="77777777" w:rsidR="00D141B5" w:rsidRPr="00D141B5" w:rsidRDefault="00D141B5" w:rsidP="00D141B5">
      <w:pPr>
        <w:rPr>
          <w:rFonts w:ascii="Calibri" w:hAnsi="Calibri"/>
        </w:rPr>
      </w:pPr>
    </w:p>
    <w:p w14:paraId="34C2D438" w14:textId="77777777" w:rsidR="00D141B5" w:rsidRPr="00D141B5" w:rsidRDefault="00D141B5" w:rsidP="00D141B5">
      <w:pPr>
        <w:rPr>
          <w:rFonts w:ascii="Calibri" w:hAnsi="Calibri"/>
        </w:rPr>
      </w:pPr>
    </w:p>
    <w:p w14:paraId="3154367F" w14:textId="77777777" w:rsidR="00624298" w:rsidRPr="00D141B5" w:rsidRDefault="00624298" w:rsidP="00D141B5">
      <w:pPr>
        <w:rPr>
          <w:rFonts w:ascii="Calibri" w:hAnsi="Calibri"/>
        </w:rPr>
      </w:pPr>
    </w:p>
    <w:sectPr w:rsidR="00624298" w:rsidRPr="00D141B5" w:rsidSect="001D7FBC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694" w:right="1140" w:bottom="289" w:left="1276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82E71" w14:textId="77777777" w:rsidR="0075574B" w:rsidRDefault="0075574B">
      <w:r>
        <w:separator/>
      </w:r>
    </w:p>
  </w:endnote>
  <w:endnote w:type="continuationSeparator" w:id="0">
    <w:p w14:paraId="1D92DD75" w14:textId="77777777" w:rsidR="0075574B" w:rsidRDefault="0075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5" w:type="dxa"/>
      <w:tblInd w:w="-8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040"/>
      <w:gridCol w:w="2126"/>
      <w:gridCol w:w="1276"/>
      <w:gridCol w:w="2551"/>
      <w:gridCol w:w="1702"/>
    </w:tblGrid>
    <w:tr w:rsidR="008426FA" w:rsidRPr="006756F8" w14:paraId="572ACA30" w14:textId="77777777" w:rsidTr="00304D8F">
      <w:trPr>
        <w:trHeight w:val="281"/>
      </w:trPr>
      <w:tc>
        <w:tcPr>
          <w:tcW w:w="3040" w:type="dxa"/>
        </w:tcPr>
        <w:p w14:paraId="7B45B246" w14:textId="2FB4FDD0" w:rsidR="008426FA" w:rsidRPr="006756F8" w:rsidRDefault="008426FA" w:rsidP="00EF5978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  <w:lang w:val="en-US"/>
            </w:rPr>
            <w:t xml:space="preserve">Filename: </w:t>
          </w:r>
          <w:r w:rsidR="00261470" w:rsidRPr="006756F8">
            <w:rPr>
              <w:rFonts w:ascii="Calibri" w:hAnsi="Calibri"/>
              <w:sz w:val="16"/>
              <w:szCs w:val="16"/>
              <w:lang w:val="en-US"/>
            </w:rPr>
            <w:fldChar w:fldCharType="begin"/>
          </w:r>
          <w:r w:rsidRPr="006756F8">
            <w:rPr>
              <w:rFonts w:ascii="Calibri" w:hAnsi="Calibri"/>
              <w:sz w:val="16"/>
              <w:szCs w:val="16"/>
              <w:lang w:val="en-US"/>
            </w:rPr>
            <w:instrText xml:space="preserve"> FILENAME </w:instrText>
          </w:r>
          <w:r w:rsidR="00261470" w:rsidRPr="006756F8">
            <w:rPr>
              <w:rFonts w:ascii="Calibri" w:hAnsi="Calibri"/>
              <w:sz w:val="16"/>
              <w:szCs w:val="16"/>
              <w:lang w:val="en-US"/>
            </w:rPr>
            <w:fldChar w:fldCharType="separate"/>
          </w:r>
          <w:r w:rsidR="00AE3A15">
            <w:rPr>
              <w:rFonts w:ascii="Calibri" w:hAnsi="Calibri"/>
              <w:noProof/>
              <w:sz w:val="16"/>
              <w:szCs w:val="16"/>
              <w:lang w:val="en-US"/>
            </w:rPr>
            <w:t>SF-QL1-BILIQUEST0723</w:t>
          </w:r>
          <w:r w:rsidR="00261470" w:rsidRPr="006756F8">
            <w:rPr>
              <w:rFonts w:ascii="Calibri" w:hAnsi="Calibri"/>
              <w:sz w:val="16"/>
              <w:szCs w:val="16"/>
              <w:lang w:val="en-US"/>
            </w:rPr>
            <w:fldChar w:fldCharType="end"/>
          </w:r>
        </w:p>
      </w:tc>
      <w:tc>
        <w:tcPr>
          <w:tcW w:w="2126" w:type="dxa"/>
        </w:tcPr>
        <w:p w14:paraId="3BD51DE4" w14:textId="77777777" w:rsidR="008426FA" w:rsidRPr="006756F8" w:rsidRDefault="008426FA" w:rsidP="00304D8F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6756F8">
            <w:rPr>
              <w:rFonts w:ascii="Calibri" w:hAnsi="Calibri"/>
              <w:b/>
              <w:snapToGrid w:val="0"/>
              <w:sz w:val="16"/>
              <w:szCs w:val="16"/>
            </w:rPr>
            <w:t xml:space="preserve">Approved by: </w:t>
          </w:r>
          <w:r w:rsidR="00EF5978" w:rsidRPr="00EF5978">
            <w:rPr>
              <w:rFonts w:ascii="Calibri" w:hAnsi="Calibri"/>
              <w:snapToGrid w:val="0"/>
              <w:sz w:val="16"/>
              <w:szCs w:val="16"/>
            </w:rPr>
            <w:t>G. Davies</w:t>
          </w:r>
          <w:r w:rsidRPr="006756F8">
            <w:rPr>
              <w:rFonts w:ascii="Calibri" w:hAnsi="Calibri"/>
              <w:snapToGrid w:val="0"/>
              <w:sz w:val="16"/>
              <w:szCs w:val="16"/>
            </w:rPr>
            <w:t xml:space="preserve"> </w:t>
          </w:r>
        </w:p>
      </w:tc>
      <w:tc>
        <w:tcPr>
          <w:tcW w:w="1276" w:type="dxa"/>
        </w:tcPr>
        <w:p w14:paraId="79E89468" w14:textId="77777777" w:rsidR="008426FA" w:rsidRPr="006756F8" w:rsidRDefault="008426FA" w:rsidP="003C0B4A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6756F8">
            <w:rPr>
              <w:rFonts w:ascii="Calibri" w:hAnsi="Calibri"/>
              <w:b/>
              <w:snapToGrid w:val="0"/>
              <w:sz w:val="16"/>
              <w:szCs w:val="16"/>
            </w:rPr>
            <w:t xml:space="preserve">Version: </w:t>
          </w:r>
          <w:r w:rsidR="001D7FBC" w:rsidRPr="001D7FBC">
            <w:rPr>
              <w:rFonts w:ascii="Calibri" w:hAnsi="Calibri"/>
              <w:snapToGrid w:val="0"/>
              <w:sz w:val="16"/>
              <w:szCs w:val="16"/>
            </w:rPr>
            <w:t>1.</w:t>
          </w:r>
          <w:r w:rsidR="00D141B5">
            <w:rPr>
              <w:rFonts w:ascii="Calibri" w:hAnsi="Calibri"/>
              <w:snapToGrid w:val="0"/>
              <w:sz w:val="16"/>
              <w:szCs w:val="16"/>
            </w:rPr>
            <w:t>3</w:t>
          </w:r>
        </w:p>
      </w:tc>
      <w:tc>
        <w:tcPr>
          <w:tcW w:w="2551" w:type="dxa"/>
        </w:tcPr>
        <w:p w14:paraId="6A925F27" w14:textId="77777777" w:rsidR="008426FA" w:rsidRPr="006756F8" w:rsidRDefault="008426FA" w:rsidP="000111EF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</w:rPr>
            <w:t xml:space="preserve">Date of </w:t>
          </w:r>
          <w:r w:rsidR="000111EF">
            <w:rPr>
              <w:rFonts w:ascii="Calibri" w:hAnsi="Calibri"/>
              <w:b/>
              <w:sz w:val="16"/>
              <w:szCs w:val="16"/>
            </w:rPr>
            <w:t>Review</w:t>
          </w:r>
          <w:r w:rsidRPr="006756F8">
            <w:rPr>
              <w:rFonts w:ascii="Calibri" w:hAnsi="Calibri"/>
              <w:b/>
              <w:sz w:val="16"/>
              <w:szCs w:val="16"/>
            </w:rPr>
            <w:t xml:space="preserve">: </w:t>
          </w:r>
          <w:r w:rsidR="00D141B5">
            <w:rPr>
              <w:rFonts w:ascii="Calibri" w:hAnsi="Calibri"/>
              <w:sz w:val="16"/>
              <w:szCs w:val="16"/>
            </w:rPr>
            <w:t>20</w:t>
          </w:r>
          <w:r w:rsidR="000111EF">
            <w:rPr>
              <w:rFonts w:ascii="Calibri" w:hAnsi="Calibri"/>
              <w:sz w:val="16"/>
              <w:szCs w:val="16"/>
            </w:rPr>
            <w:t>/0</w:t>
          </w:r>
          <w:r w:rsidR="00D141B5">
            <w:rPr>
              <w:rFonts w:ascii="Calibri" w:hAnsi="Calibri"/>
              <w:sz w:val="16"/>
              <w:szCs w:val="16"/>
            </w:rPr>
            <w:t>7</w:t>
          </w:r>
          <w:r w:rsidR="000111EF">
            <w:rPr>
              <w:rFonts w:ascii="Calibri" w:hAnsi="Calibri"/>
              <w:sz w:val="16"/>
              <w:szCs w:val="16"/>
            </w:rPr>
            <w:t>/</w:t>
          </w:r>
          <w:r w:rsidR="00D141B5">
            <w:rPr>
              <w:rFonts w:ascii="Calibri" w:hAnsi="Calibri"/>
              <w:sz w:val="16"/>
              <w:szCs w:val="16"/>
            </w:rPr>
            <w:t>23</w:t>
          </w:r>
        </w:p>
      </w:tc>
      <w:tc>
        <w:tcPr>
          <w:tcW w:w="1702" w:type="dxa"/>
        </w:tcPr>
        <w:p w14:paraId="0C59414C" w14:textId="77777777" w:rsidR="008426FA" w:rsidRPr="006756F8" w:rsidRDefault="008426FA">
          <w:pPr>
            <w:pStyle w:val="Footer"/>
            <w:spacing w:before="60" w:after="60"/>
            <w:ind w:left="812" w:hanging="812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  <w:lang w:val="en-US"/>
            </w:rPr>
            <w:t>Page</w:t>
          </w:r>
          <w:r w:rsidR="00304D8F">
            <w:rPr>
              <w:rFonts w:ascii="Calibri" w:hAnsi="Calibri"/>
              <w:b/>
              <w:sz w:val="16"/>
              <w:szCs w:val="16"/>
              <w:lang w:val="en-US"/>
            </w:rPr>
            <w:t>:</w:t>
          </w:r>
          <w:r w:rsidRPr="006756F8">
            <w:rPr>
              <w:rFonts w:ascii="Calibri" w:hAnsi="Calibri"/>
              <w:sz w:val="16"/>
              <w:szCs w:val="16"/>
              <w:lang w:val="en-US"/>
            </w:rPr>
            <w:t xml:space="preserve"> </w:t>
          </w:r>
          <w:r w:rsidR="00261470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begin"/>
          </w:r>
          <w:r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instrText xml:space="preserve"> PAGE </w:instrText>
          </w:r>
          <w:r w:rsidR="00261470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separate"/>
          </w:r>
          <w:r w:rsidR="005043D0">
            <w:rPr>
              <w:rFonts w:ascii="Calibri" w:hAnsi="Calibri"/>
              <w:noProof/>
              <w:snapToGrid w:val="0"/>
              <w:sz w:val="16"/>
              <w:szCs w:val="16"/>
              <w:lang w:val="en-US"/>
            </w:rPr>
            <w:t>1</w:t>
          </w:r>
          <w:r w:rsidR="00261470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end"/>
          </w:r>
          <w:r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t xml:space="preserve"> of </w:t>
          </w:r>
          <w:r w:rsidR="00261470" w:rsidRPr="006756F8">
            <w:rPr>
              <w:rStyle w:val="PageNumber"/>
              <w:rFonts w:ascii="Calibri" w:hAnsi="Calibri"/>
              <w:sz w:val="16"/>
              <w:szCs w:val="16"/>
            </w:rPr>
            <w:fldChar w:fldCharType="begin"/>
          </w:r>
          <w:r w:rsidRPr="006756F8">
            <w:rPr>
              <w:rStyle w:val="PageNumber"/>
              <w:rFonts w:ascii="Calibri" w:hAnsi="Calibri"/>
              <w:sz w:val="16"/>
              <w:szCs w:val="16"/>
            </w:rPr>
            <w:instrText xml:space="preserve"> NUMPAGES </w:instrText>
          </w:r>
          <w:r w:rsidR="00261470" w:rsidRPr="006756F8">
            <w:rPr>
              <w:rStyle w:val="PageNumber"/>
              <w:rFonts w:ascii="Calibri" w:hAnsi="Calibri"/>
              <w:sz w:val="16"/>
              <w:szCs w:val="16"/>
            </w:rPr>
            <w:fldChar w:fldCharType="separate"/>
          </w:r>
          <w:r w:rsidR="005043D0">
            <w:rPr>
              <w:rStyle w:val="PageNumber"/>
              <w:rFonts w:ascii="Calibri" w:hAnsi="Calibri"/>
              <w:noProof/>
              <w:sz w:val="16"/>
              <w:szCs w:val="16"/>
            </w:rPr>
            <w:t>1</w:t>
          </w:r>
          <w:r w:rsidR="00261470" w:rsidRPr="006756F8">
            <w:rPr>
              <w:rStyle w:val="PageNumber"/>
              <w:rFonts w:ascii="Calibri" w:hAnsi="Calibri"/>
              <w:sz w:val="16"/>
              <w:szCs w:val="16"/>
            </w:rPr>
            <w:fldChar w:fldCharType="end"/>
          </w:r>
        </w:p>
      </w:tc>
    </w:tr>
  </w:tbl>
  <w:p w14:paraId="1F9B7B84" w14:textId="77777777" w:rsidR="008426FA" w:rsidRDefault="00842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2835"/>
      <w:gridCol w:w="1559"/>
      <w:gridCol w:w="2614"/>
      <w:gridCol w:w="1277"/>
    </w:tblGrid>
    <w:tr w:rsidR="008426FA" w14:paraId="293BEBE2" w14:textId="77777777">
      <w:trPr>
        <w:trHeight w:val="416"/>
      </w:trPr>
      <w:tc>
        <w:tcPr>
          <w:tcW w:w="2410" w:type="dxa"/>
        </w:tcPr>
        <w:p w14:paraId="1FB2BC9A" w14:textId="59097F1B" w:rsidR="008426FA" w:rsidRDefault="008426FA">
          <w:pPr>
            <w:pStyle w:val="Footer"/>
            <w:spacing w:before="60" w:after="60"/>
            <w:rPr>
              <w:sz w:val="18"/>
            </w:rPr>
          </w:pPr>
          <w:r>
            <w:rPr>
              <w:b/>
              <w:sz w:val="18"/>
              <w:lang w:val="en-US"/>
            </w:rPr>
            <w:t>Filename:</w:t>
          </w:r>
          <w:r w:rsidR="00261470">
            <w:rPr>
              <w:sz w:val="18"/>
              <w:lang w:val="en-US"/>
            </w:rPr>
            <w:fldChar w:fldCharType="begin"/>
          </w:r>
          <w:r>
            <w:rPr>
              <w:sz w:val="18"/>
              <w:lang w:val="en-US"/>
            </w:rPr>
            <w:instrText xml:space="preserve"> FILENAME </w:instrText>
          </w:r>
          <w:r w:rsidR="00261470">
            <w:rPr>
              <w:sz w:val="18"/>
              <w:lang w:val="en-US"/>
            </w:rPr>
            <w:fldChar w:fldCharType="separate"/>
          </w:r>
          <w:r w:rsidR="00AE3A15">
            <w:rPr>
              <w:noProof/>
              <w:sz w:val="18"/>
              <w:lang w:val="en-US"/>
            </w:rPr>
            <w:t>SF-QL1-BILIQUEST0723</w:t>
          </w:r>
          <w:r w:rsidR="00261470">
            <w:rPr>
              <w:sz w:val="18"/>
              <w:lang w:val="en-US"/>
            </w:rPr>
            <w:fldChar w:fldCharType="end"/>
          </w:r>
        </w:p>
      </w:tc>
      <w:tc>
        <w:tcPr>
          <w:tcW w:w="2835" w:type="dxa"/>
        </w:tcPr>
        <w:p w14:paraId="26FA22DC" w14:textId="77777777" w:rsidR="008426FA" w:rsidRDefault="008426FA">
          <w:pPr>
            <w:pStyle w:val="Footer"/>
            <w:spacing w:before="60" w:after="60"/>
            <w:ind w:left="-2376" w:firstLine="2376"/>
            <w:rPr>
              <w:b/>
              <w:snapToGrid w:val="0"/>
              <w:sz w:val="18"/>
            </w:rPr>
          </w:pPr>
          <w:r>
            <w:rPr>
              <w:b/>
              <w:snapToGrid w:val="0"/>
              <w:sz w:val="18"/>
            </w:rPr>
            <w:t xml:space="preserve">Approved by: </w:t>
          </w:r>
          <w:r>
            <w:rPr>
              <w:snapToGrid w:val="0"/>
              <w:sz w:val="18"/>
            </w:rPr>
            <w:t>Annette Thomas</w:t>
          </w:r>
        </w:p>
      </w:tc>
      <w:tc>
        <w:tcPr>
          <w:tcW w:w="1559" w:type="dxa"/>
        </w:tcPr>
        <w:p w14:paraId="65180D43" w14:textId="77777777" w:rsidR="008426FA" w:rsidRDefault="008426FA">
          <w:pPr>
            <w:pStyle w:val="Footer"/>
            <w:spacing w:before="60" w:after="60"/>
            <w:ind w:left="-2376" w:firstLine="2376"/>
            <w:rPr>
              <w:b/>
              <w:snapToGrid w:val="0"/>
              <w:sz w:val="18"/>
            </w:rPr>
          </w:pPr>
          <w:r>
            <w:rPr>
              <w:b/>
              <w:snapToGrid w:val="0"/>
              <w:sz w:val="18"/>
            </w:rPr>
            <w:t xml:space="preserve">Version: </w:t>
          </w:r>
          <w:r>
            <w:rPr>
              <w:snapToGrid w:val="0"/>
              <w:sz w:val="18"/>
            </w:rPr>
            <w:t>3.5</w:t>
          </w:r>
        </w:p>
      </w:tc>
      <w:tc>
        <w:tcPr>
          <w:tcW w:w="2614" w:type="dxa"/>
        </w:tcPr>
        <w:p w14:paraId="66C1BE25" w14:textId="77777777" w:rsidR="008426FA" w:rsidRDefault="008426FA">
          <w:pPr>
            <w:pStyle w:val="Footer"/>
            <w:spacing w:before="60" w:after="60"/>
            <w:rPr>
              <w:b/>
              <w:sz w:val="18"/>
            </w:rPr>
          </w:pPr>
          <w:r>
            <w:rPr>
              <w:b/>
              <w:sz w:val="18"/>
            </w:rPr>
            <w:t xml:space="preserve">Date of Issue: </w:t>
          </w:r>
          <w:smartTag w:uri="urn:schemas-microsoft-com:office:smarttags" w:element="date">
            <w:smartTagPr>
              <w:attr w:name="Month" w:val="7"/>
              <w:attr w:name="Day" w:val="29"/>
              <w:attr w:name="Year" w:val="2008"/>
            </w:smartTagPr>
            <w:r>
              <w:rPr>
                <w:sz w:val="18"/>
              </w:rPr>
              <w:t>29/07/08</w:t>
            </w:r>
          </w:smartTag>
        </w:p>
      </w:tc>
      <w:tc>
        <w:tcPr>
          <w:tcW w:w="1277" w:type="dxa"/>
        </w:tcPr>
        <w:p w14:paraId="31A8867B" w14:textId="77777777" w:rsidR="008426FA" w:rsidRDefault="008426FA">
          <w:pPr>
            <w:pStyle w:val="Footer"/>
            <w:spacing w:before="60" w:after="60"/>
            <w:ind w:left="812" w:hanging="812"/>
            <w:rPr>
              <w:sz w:val="18"/>
            </w:rPr>
          </w:pPr>
          <w:r>
            <w:rPr>
              <w:b/>
              <w:sz w:val="18"/>
              <w:lang w:val="en-US"/>
            </w:rPr>
            <w:t>Page</w:t>
          </w:r>
          <w:r>
            <w:rPr>
              <w:sz w:val="18"/>
              <w:lang w:val="en-US"/>
            </w:rPr>
            <w:t xml:space="preserve"> </w:t>
          </w:r>
          <w:r w:rsidR="00261470">
            <w:rPr>
              <w:snapToGrid w:val="0"/>
              <w:sz w:val="18"/>
              <w:lang w:val="en-US"/>
            </w:rPr>
            <w:fldChar w:fldCharType="begin"/>
          </w:r>
          <w:r>
            <w:rPr>
              <w:snapToGrid w:val="0"/>
              <w:sz w:val="18"/>
              <w:lang w:val="en-US"/>
            </w:rPr>
            <w:instrText xml:space="preserve"> PAGE </w:instrText>
          </w:r>
          <w:r w:rsidR="00261470">
            <w:rPr>
              <w:snapToGrid w:val="0"/>
              <w:sz w:val="18"/>
              <w:lang w:val="en-US"/>
            </w:rPr>
            <w:fldChar w:fldCharType="separate"/>
          </w:r>
          <w:r>
            <w:rPr>
              <w:noProof/>
              <w:snapToGrid w:val="0"/>
              <w:sz w:val="18"/>
              <w:lang w:val="en-US"/>
            </w:rPr>
            <w:t>1</w:t>
          </w:r>
          <w:r w:rsidR="00261470">
            <w:rPr>
              <w:snapToGrid w:val="0"/>
              <w:sz w:val="18"/>
              <w:lang w:val="en-US"/>
            </w:rPr>
            <w:fldChar w:fldCharType="end"/>
          </w:r>
          <w:r>
            <w:rPr>
              <w:snapToGrid w:val="0"/>
              <w:sz w:val="18"/>
              <w:lang w:val="en-US"/>
            </w:rPr>
            <w:t xml:space="preserve"> of </w:t>
          </w:r>
          <w:r w:rsidR="00261470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261470">
            <w:rPr>
              <w:rStyle w:val="PageNumber"/>
            </w:rPr>
            <w:fldChar w:fldCharType="separate"/>
          </w:r>
          <w:r w:rsidR="000348B0">
            <w:rPr>
              <w:rStyle w:val="PageNumber"/>
              <w:noProof/>
            </w:rPr>
            <w:t>10</w:t>
          </w:r>
          <w:r w:rsidR="00261470">
            <w:rPr>
              <w:rStyle w:val="PageNumber"/>
            </w:rPr>
            <w:fldChar w:fldCharType="end"/>
          </w:r>
        </w:p>
      </w:tc>
    </w:tr>
  </w:tbl>
  <w:p w14:paraId="7AD516B6" w14:textId="77777777" w:rsidR="008426FA" w:rsidRDefault="00842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464E3" w14:textId="77777777" w:rsidR="0075574B" w:rsidRDefault="0075574B">
      <w:r>
        <w:separator/>
      </w:r>
    </w:p>
  </w:footnote>
  <w:footnote w:type="continuationSeparator" w:id="0">
    <w:p w14:paraId="73943D22" w14:textId="77777777" w:rsidR="0075574B" w:rsidRDefault="00755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00DF5" w14:textId="77777777" w:rsidR="008426FA" w:rsidRDefault="002A62F6" w:rsidP="009C00AC">
    <w:pPr>
      <w:pStyle w:val="Header"/>
    </w:pPr>
    <w:r>
      <w:rPr>
        <w:noProof/>
        <w:lang w:val="en-GB" w:eastAsia="en-GB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6103E591" wp14:editId="7A27C42D">
              <wp:simplePos x="0" y="0"/>
              <wp:positionH relativeFrom="column">
                <wp:posOffset>-638810</wp:posOffset>
              </wp:positionH>
              <wp:positionV relativeFrom="paragraph">
                <wp:posOffset>-67945</wp:posOffset>
              </wp:positionV>
              <wp:extent cx="7259320" cy="1578610"/>
              <wp:effectExtent l="0" t="0" r="0" b="2540"/>
              <wp:wrapNone/>
              <wp:docPr id="19" name="Canvas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5945" y="760095"/>
                          <a:ext cx="419735" cy="6381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481330" y="804545"/>
                          <a:ext cx="43745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98C0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6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6"/>
                                <w:szCs w:val="48"/>
                              </w:rPr>
                              <w:t>Bilirubin EQA</w:t>
                            </w:r>
                          </w:p>
                        </w:txbxContent>
                      </wps:txbx>
                      <wps:bodyPr rot="0" vert="horz" wrap="square" lIns="87684" tIns="43844" rIns="87684" bIns="43844" anchor="t" anchorCtr="0">
                        <a:spAutoFit/>
                      </wps:bodyPr>
                    </wps:wsp>
                    <wps:wsp>
                      <wps:cNvPr id="2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5018405" y="297122"/>
                          <a:ext cx="1781283" cy="1281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B5178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W</w:t>
                            </w:r>
                            <w:r w:rsidR="000E1F49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eqas</w:t>
                            </w:r>
                          </w:p>
                          <w:p w14:paraId="46610FB5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Unit 6, Parc T</w:t>
                            </w:r>
                            <w:r w:rsidRPr="004E4D05">
                              <w:rPr>
                                <w:rFonts w:ascii="Calibri" w:hAnsi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ŷ</w:t>
                            </w: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Glas,</w:t>
                            </w:r>
                          </w:p>
                          <w:p w14:paraId="14A4658D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Llanishen</w:t>
                            </w:r>
                          </w:p>
                          <w:p w14:paraId="01D8A10D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4E4D0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Cardiff</w:t>
                                </w:r>
                              </w:smartTag>
                              <w:r w:rsidRPr="004E4D05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 w:rsidRPr="004E4D0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</w:p>
                          <w:p w14:paraId="6EA7267E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CF14 5DU</w:t>
                            </w:r>
                          </w:p>
                          <w:p w14:paraId="1D7CA783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Tel: +44 (0) 2920 314750</w:t>
                            </w:r>
                          </w:p>
                          <w:p w14:paraId="0E8CE4B0" w14:textId="77777777" w:rsidR="008F1A69" w:rsidRPr="004E4D05" w:rsidRDefault="008F1A69" w:rsidP="008F1A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4E4D05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E-mail: office@weqas.com</w:t>
                            </w:r>
                          </w:p>
                        </w:txbxContent>
                      </wps:txbx>
                      <wps:bodyPr rot="0" vert="horz" wrap="square" lIns="87684" tIns="43844" rIns="87684" bIns="43844" anchor="t" anchorCtr="0">
                        <a:spAutoFit/>
                      </wps:bodyPr>
                    </wps:wsp>
                    <wps:wsp>
                      <wps:cNvPr id="3" name="Line 18"/>
                      <wps:cNvCnPr>
                        <a:cxnSpLocks noChangeShapeType="1"/>
                      </wps:cNvCnPr>
                      <wps:spPr bwMode="auto">
                        <a:xfrm>
                          <a:off x="481330" y="650875"/>
                          <a:ext cx="4403090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19"/>
                      <wps:cNvCnPr>
                        <a:cxnSpLocks noChangeShapeType="1"/>
                      </wps:cNvCnPr>
                      <wps:spPr bwMode="auto">
                        <a:xfrm>
                          <a:off x="481330" y="1467485"/>
                          <a:ext cx="4403725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18" descr="weqas-logo-final-ready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120" y="127000"/>
                          <a:ext cx="1448435" cy="445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03E591" id="Canvas 19" o:spid="_x0000_s1026" editas="canvas" style="position:absolute;margin-left:-50.3pt;margin-top:-5.35pt;width:571.6pt;height:124.3pt;z-index:251658240" coordsize="72593,157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WIA&#10;AAAAUmdodGxvbmcAAADp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CAgICAgICAgICAwIC&#10;AgMEAwICAwQFBAQEBAQFBgUFBQUFBQYGBwcIBwcGCQkKCgkJDAwMDAwMDAwMDAwMDAwMAQMDAwUE&#10;BQkGBgkNCgkKDQ8ODg4ODw8MDAwMDA8PDAwMDAwMDwwMDAwMDAwMDAwMDAwMDAwMDAwMDAwMDAwM&#10;DAz/wAARCAFiAOkDAREAAhEBAxEB/90ABAAe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sQAA&#10;AABSZ2h0bG9uZwAAAfI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QAAAAAAAQAAABBOEJJTQQMAAAAAAnDAAAAAQAA&#10;AIAAAAAtAAABgAAAQ4AAAAmnABgAAf/Y/+AAEEpGSUYAAQIBAEgASAAA/+0ADEFkb2JlX0NNAAL/&#10;7gAOQWRvYmUAZIAAAAAB/9sAhAAMCAgICQgMCQkMEQsKCxEVDwwMDxUYExMVExMYEQwMDAwMDBEM&#10;DAwMDAwMDAwMDAwMDAwMDAwMDAwMDAwMDAwMAQ0LCw0ODRAODhAUDg4OFBQODg4OFBEMDAwMDBER&#10;DAwMDAwMEQwMDAwMDAwMDAwMDAwMDAwMDAwMDAwMDAwMDAz/wAARCAAt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Cjw/eHBh&#10;Y2tldCBlbmQ9J3cnPz7/4n0QSUNDX1BST0ZJTEUAARI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QAAAAAL/2wCEAAEBAQEBAQEBAQEBAQEBAQEBAQEBAQEBAQEBAQEBAQEBAQEBAQEBAQEBAQECAgIC&#10;AgICAgICAgMDAwMDAwMDAwMBAQEBAQEBAQEBAQICAQICAwMDAwMDAwMDAwMDAwMDAwMDAwMDAwMD&#10;AwMDAwMDAwMDAwMDAwMDAwMDAwMDAwMDA//AABQIALEB8gQBEQACEQEDEQEEEQD/3QAEAD/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OBAEAAhEDEQQAAD8A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eTwzf8cpP+SG/4p7916h9OuOtP&#10;9Uv/ACUP+K++BBBIIII4IIsQf8R7917rl76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2593;height:15786;visibility:visible;mso-wrap-style:square">
                <v:fill o:detectmouseclick="t"/>
                <v:path o:connecttype="none"/>
              </v:shape>
              <v:shape id="Picture 9" o:spid="_x0000_s1028" type="#_x0000_t75" style="position:absolute;left:5759;top:7600;width:419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">
                <v:imagedata r:id="rId3" o:title=""/>
              </v:shape>
              <v:rect id="Rectangle 6" o:spid="_x0000_s1029" style="position:absolute;left:4813;top:8045;width:43745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" filled="f" stroked="f">
                <v:textbox style="mso-fit-shape-to-text:t" inset="2.43567mm,1.2179mm,2.43567mm,1.2179mm">
                  <w:txbxContent>
                    <w:p w14:paraId="543098C0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6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6"/>
                          <w:szCs w:val="48"/>
                        </w:rPr>
                        <w:t>Bilirubin EQA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left:50184;top:2971;width:17812;height:1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" filled="f" stroked="f">
                <v:textbox style="mso-fit-shape-to-text:t" inset="2.43567mm,1.2179mm,2.43567mm,1.2179mm">
                  <w:txbxContent>
                    <w:p w14:paraId="0BAB5178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W</w:t>
                      </w:r>
                      <w:r w:rsidR="000E1F49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eqas</w:t>
                      </w:r>
                    </w:p>
                    <w:p w14:paraId="46610FB5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Unit 6, Parc T</w:t>
                      </w:r>
                      <w:r w:rsidRPr="004E4D05">
                        <w:rPr>
                          <w:rFonts w:ascii="Calibri" w:hAnsi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ŷ</w:t>
                      </w: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Glas,</w:t>
                      </w:r>
                    </w:p>
                    <w:p w14:paraId="14A4658D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Llanishen</w:t>
                      </w:r>
                    </w:p>
                    <w:p w14:paraId="01D8A10D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4E4D05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Cardiff</w:t>
                          </w:r>
                        </w:smartTag>
                        <w:r w:rsidRPr="004E4D05"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country-region">
                          <w:r w:rsidRPr="004E4D05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</w:p>
                    <w:p w14:paraId="6EA7267E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CF14 5DU</w:t>
                      </w:r>
                    </w:p>
                    <w:p w14:paraId="1D7CA783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Tel: +44 (0) 2920 314750</w:t>
                      </w:r>
                    </w:p>
                    <w:p w14:paraId="0E8CE4B0" w14:textId="77777777" w:rsidR="008F1A69" w:rsidRPr="004E4D05" w:rsidRDefault="008F1A69" w:rsidP="008F1A6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4E4D05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E-mail: office@weqas.com</w:t>
                      </w:r>
                    </w:p>
                  </w:txbxContent>
                </v:textbox>
              </v:shape>
              <v:line id="Line 18" o:spid="_x0000_s1031" style="position:absolute;visibility:visible;mso-wrap-style:square" from="4813,6508" to="48844,6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" strokecolor="#6fbf11" strokeweight="6pt">
                <v:stroke linestyle="thickBetweenThin"/>
              </v:line>
              <v:line id="Line 19" o:spid="_x0000_s1032" style="position:absolute;visibility:visible;mso-wrap-style:square" from="4813,14674" to="4885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kwwAAANoAAAAPAAAAZHJzL2Rvd25yZXYueG1sRI/NagJB&#10;EITvAd9h6IC3OKsR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fykIZMMAAADaAAAADwAA&#10;AAAAAAAAAAAAAAAHAgAAZHJzL2Rvd25yZXYueG1sUEsFBgAAAAADAAMAtwAAAPcCAAAAAA==&#10;" strokecolor="#6fbf11" strokeweight="6pt">
                <v:stroke linestyle="thickBetweenThin"/>
              </v:line>
              <v:shape id="Picture 18" o:spid="_x0000_s1033" type="#_x0000_t75" alt="weqas-logo-final-ready3" style="position:absolute;left:4521;top:1270;width:14484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">
                <v:imagedata r:id="rId4" o:title="weqas-logo-final-ready3"/>
              </v:shape>
            </v:group>
          </w:pict>
        </mc:Fallback>
      </mc:AlternateContent>
    </w:r>
  </w:p>
  <w:p w14:paraId="4024723B" w14:textId="77777777" w:rsidR="008426FA" w:rsidRDefault="008426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18" w:type="dxa"/>
      <w:tblBorders>
        <w:top w:val="single" w:sz="4" w:space="0" w:color="auto"/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8"/>
      <w:gridCol w:w="4253"/>
      <w:gridCol w:w="2834"/>
    </w:tblGrid>
    <w:tr w:rsidR="008426FA" w14:paraId="3D5055DE" w14:textId="77777777">
      <w:trPr>
        <w:cantSplit/>
        <w:trHeight w:val="1079"/>
      </w:trPr>
      <w:tc>
        <w:tcPr>
          <w:tcW w:w="2978" w:type="dxa"/>
          <w:shd w:val="pct5" w:color="auto" w:fill="FFFFFF"/>
        </w:tcPr>
        <w:p w14:paraId="29C65BD9" w14:textId="77777777" w:rsidR="008426FA" w:rsidRDefault="00872EB4">
          <w:pPr>
            <w:spacing w:before="120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7216" behindDoc="0" locked="0" layoutInCell="0" allowOverlap="1" wp14:anchorId="0462B59B" wp14:editId="59DDACAF">
                <wp:simplePos x="0" y="0"/>
                <wp:positionH relativeFrom="column">
                  <wp:posOffset>2574290</wp:posOffset>
                </wp:positionH>
                <wp:positionV relativeFrom="paragraph">
                  <wp:posOffset>372745</wp:posOffset>
                </wp:positionV>
                <wp:extent cx="731520" cy="415925"/>
                <wp:effectExtent l="0" t="0" r="0" b="3175"/>
                <wp:wrapTight wrapText="bothSides">
                  <wp:wrapPolygon edited="0">
                    <wp:start x="4500" y="0"/>
                    <wp:lineTo x="0" y="3957"/>
                    <wp:lineTo x="0" y="16818"/>
                    <wp:lineTo x="4500" y="20776"/>
                    <wp:lineTo x="5625" y="20776"/>
                    <wp:lineTo x="14625" y="20776"/>
                    <wp:lineTo x="15750" y="20776"/>
                    <wp:lineTo x="20250" y="16818"/>
                    <wp:lineTo x="20813" y="12861"/>
                    <wp:lineTo x="20813" y="4947"/>
                    <wp:lineTo x="16313" y="0"/>
                    <wp:lineTo x="4500" y="0"/>
                  </wp:wrapPolygon>
                </wp:wrapTight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bookmarkStart w:id="1" w:name="_MON_1120635861"/>
          <w:bookmarkEnd w:id="1"/>
          <w:r w:rsidR="008426FA">
            <w:object w:dxaOrig="1546" w:dyaOrig="646" w14:anchorId="2836AA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32.25pt" fillcolor="window">
                <v:imagedata r:id="rId2" o:title=""/>
              </v:shape>
              <o:OLEObject Type="Embed" ProgID="Word.Picture.8" ShapeID="_x0000_i1025" DrawAspect="Content" ObjectID="_1751875870" r:id="rId3"/>
            </w:object>
          </w:r>
        </w:p>
        <w:p w14:paraId="39BE5C83" w14:textId="77777777" w:rsidR="008426FA" w:rsidRDefault="008426FA">
          <w:pPr>
            <w:spacing w:before="120"/>
          </w:pPr>
          <w:r>
            <w:t>Director: Annette Thomas</w:t>
          </w:r>
        </w:p>
        <w:p w14:paraId="56EFEEC5" w14:textId="77777777" w:rsidR="008426FA" w:rsidRDefault="008426FA">
          <w:pPr>
            <w:rPr>
              <w:rFonts w:ascii="Arial" w:hAnsi="Arial"/>
              <w:b/>
            </w:rPr>
          </w:pPr>
          <w:r>
            <w:t>Tel: 44 (0) 29 20 742810</w:t>
          </w:r>
          <w:r>
            <w:br/>
            <w:t>Fax: 44 (0) 2920 748336</w:t>
          </w:r>
          <w:r>
            <w:br/>
            <w:t xml:space="preserve">e-mail: </w:t>
          </w:r>
          <w:hyperlink r:id="rId4" w:history="1">
            <w:r>
              <w:rPr>
                <w:rStyle w:val="Hyperlink"/>
              </w:rPr>
              <w:t>office@WEQAS.com</w:t>
            </w:r>
          </w:hyperlink>
          <w:r>
            <w:br/>
            <w:t>internet:http://www.weqas.com</w:t>
          </w:r>
        </w:p>
      </w:tc>
      <w:tc>
        <w:tcPr>
          <w:tcW w:w="4253" w:type="dxa"/>
          <w:shd w:val="pct5" w:color="auto" w:fill="FFFFFF"/>
        </w:tcPr>
        <w:p w14:paraId="4DA7EBF5" w14:textId="77777777" w:rsidR="008426FA" w:rsidRDefault="008426FA">
          <w:pPr>
            <w:jc w:val="center"/>
          </w:pPr>
          <w:r>
            <w:rPr>
              <w:rFonts w:ascii="Arial" w:hAnsi="Arial"/>
              <w:b/>
            </w:rPr>
            <w:t>CPA (EQA) Accredited Schemes</w:t>
          </w:r>
          <w:r>
            <w:rPr>
              <w:rFonts w:ascii="Arial" w:hAnsi="Arial"/>
              <w:b/>
            </w:rPr>
            <w:br/>
            <w:t xml:space="preserve"> for Laboratory Medicine</w:t>
          </w:r>
          <w:r>
            <w:t xml:space="preserve"> </w:t>
          </w:r>
        </w:p>
        <w:p w14:paraId="3E140187" w14:textId="77777777" w:rsidR="008426FA" w:rsidRDefault="008426FA">
          <w:pPr>
            <w:ind w:left="35" w:hanging="35"/>
            <w:jc w:val="center"/>
          </w:pPr>
        </w:p>
        <w:p w14:paraId="208B649F" w14:textId="77777777" w:rsidR="008426FA" w:rsidRDefault="008426FA">
          <w:pPr>
            <w:ind w:left="35" w:hanging="35"/>
            <w:jc w:val="center"/>
          </w:pPr>
        </w:p>
        <w:p w14:paraId="1E9FF3AB" w14:textId="77777777" w:rsidR="008426FA" w:rsidRDefault="008426FA">
          <w:pPr>
            <w:ind w:left="35" w:hanging="35"/>
            <w:jc w:val="center"/>
          </w:pPr>
        </w:p>
        <w:p w14:paraId="79539AAB" w14:textId="77777777" w:rsidR="008426FA" w:rsidRDefault="008426FA">
          <w:pPr>
            <w:ind w:left="35" w:hanging="35"/>
            <w:jc w:val="center"/>
          </w:pPr>
        </w:p>
        <w:p w14:paraId="17619121" w14:textId="77777777" w:rsidR="008426FA" w:rsidRDefault="008426FA">
          <w:pPr>
            <w:pStyle w:val="Heading1"/>
            <w:spacing w:before="0" w:after="0"/>
          </w:pPr>
          <w:r>
            <w:t>Reference Laboratory</w:t>
          </w:r>
        </w:p>
        <w:p w14:paraId="15094DF9" w14:textId="77777777" w:rsidR="008426FA" w:rsidRDefault="008426FA">
          <w:pPr>
            <w:pStyle w:val="Heading1"/>
            <w:spacing w:before="0" w:after="0"/>
          </w:pPr>
          <w:r>
            <w:t>Point of Care Services</w:t>
          </w:r>
        </w:p>
      </w:tc>
      <w:tc>
        <w:tcPr>
          <w:tcW w:w="2834" w:type="dxa"/>
          <w:shd w:val="pct5" w:color="auto" w:fill="FFFFFF"/>
        </w:tcPr>
        <w:p w14:paraId="2100F8AA" w14:textId="77777777" w:rsidR="008426FA" w:rsidRDefault="008426FA">
          <w:pPr>
            <w:spacing w:before="240" w:after="240"/>
            <w:rPr>
              <w:rFonts w:ascii="Arial" w:hAnsi="Arial"/>
              <w:b/>
            </w:rPr>
          </w:pPr>
          <w:r>
            <w:t>Quality Laboratory</w:t>
          </w:r>
          <w:r>
            <w:br/>
            <w:t xml:space="preserve">The </w:t>
          </w:r>
          <w:smartTag w:uri="urn:schemas-microsoft-com:office:smarttags" w:element="PlaceName">
            <w:r>
              <w:t>Quadrant</w:t>
            </w:r>
          </w:smartTag>
          <w:r>
            <w:t xml:space="preserve"> </w:t>
          </w:r>
          <w:smartTag w:uri="urn:schemas-microsoft-com:office:smarttags" w:element="PlaceName">
            <w:r>
              <w:t>Centre</w:t>
            </w:r>
          </w:smartTag>
          <w:r>
            <w:br/>
          </w:r>
          <w:smartTag w:uri="urn:schemas-microsoft-com:office:smarttags" w:element="PlaceName">
            <w:r>
              <w:t>Cardiff</w:t>
            </w:r>
          </w:smartTag>
          <w:r>
            <w:t xml:space="preserve"> </w:t>
          </w:r>
          <w:smartTag w:uri="urn:schemas-microsoft-com:office:smarttags" w:element="PlaceName">
            <w:r>
              <w:t>Business</w:t>
            </w:r>
          </w:smartTag>
          <w:r>
            <w:t xml:space="preserve"> </w:t>
          </w:r>
          <w:smartTag w:uri="urn:schemas-microsoft-com:office:smarttags" w:element="PlaceType">
            <w:r>
              <w:t>Park</w:t>
            </w:r>
          </w:smartTag>
          <w:r>
            <w:br/>
            <w:t>Llanishen</w:t>
          </w:r>
          <w:r>
            <w:br/>
            <w:t>Cardiff CF14 5WF</w:t>
          </w:r>
          <w:r>
            <w:br/>
          </w:r>
          <w:smartTag w:uri="urn:schemas-microsoft-com:office:smarttags" w:element="place">
            <w:smartTag w:uri="urn:schemas-microsoft-com:office:smarttags" w:element="country-region">
              <w:r>
                <w:t>United Kingdom</w:t>
              </w:r>
            </w:smartTag>
          </w:smartTag>
          <w:r>
            <w:rPr>
              <w:rFonts w:ascii="Arial" w:hAnsi="Arial"/>
              <w:b/>
            </w:rPr>
            <w:t xml:space="preserve"> </w:t>
          </w:r>
        </w:p>
      </w:tc>
    </w:tr>
  </w:tbl>
  <w:p w14:paraId="4DFB03C2" w14:textId="77777777" w:rsidR="008426FA" w:rsidRDefault="008426FA">
    <w:pPr>
      <w:pStyle w:val="Header"/>
    </w:pPr>
  </w:p>
  <w:p w14:paraId="31CC08B6" w14:textId="77777777" w:rsidR="008426FA" w:rsidRDefault="00842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05F"/>
    <w:rsid w:val="000111EF"/>
    <w:rsid w:val="000348B0"/>
    <w:rsid w:val="000612DC"/>
    <w:rsid w:val="0007407C"/>
    <w:rsid w:val="000A5560"/>
    <w:rsid w:val="000B4983"/>
    <w:rsid w:val="000C1710"/>
    <w:rsid w:val="000D3682"/>
    <w:rsid w:val="000D3CB2"/>
    <w:rsid w:val="000E1F49"/>
    <w:rsid w:val="0011118E"/>
    <w:rsid w:val="00121AC6"/>
    <w:rsid w:val="00154F90"/>
    <w:rsid w:val="00162226"/>
    <w:rsid w:val="001A5BAC"/>
    <w:rsid w:val="001A6AB4"/>
    <w:rsid w:val="001A7296"/>
    <w:rsid w:val="001B4241"/>
    <w:rsid w:val="001D7FBC"/>
    <w:rsid w:val="00211CE0"/>
    <w:rsid w:val="0022005F"/>
    <w:rsid w:val="00224A65"/>
    <w:rsid w:val="00234F2B"/>
    <w:rsid w:val="00254642"/>
    <w:rsid w:val="00254CE3"/>
    <w:rsid w:val="00261470"/>
    <w:rsid w:val="00294F28"/>
    <w:rsid w:val="002A62F6"/>
    <w:rsid w:val="002E4437"/>
    <w:rsid w:val="002F5E12"/>
    <w:rsid w:val="002F6F50"/>
    <w:rsid w:val="00304D8F"/>
    <w:rsid w:val="00311A7B"/>
    <w:rsid w:val="00316B24"/>
    <w:rsid w:val="0034191E"/>
    <w:rsid w:val="003423D7"/>
    <w:rsid w:val="00364874"/>
    <w:rsid w:val="00365D03"/>
    <w:rsid w:val="00376FD1"/>
    <w:rsid w:val="00384C9C"/>
    <w:rsid w:val="003C0B4A"/>
    <w:rsid w:val="003C1FD0"/>
    <w:rsid w:val="003D79E3"/>
    <w:rsid w:val="003E1DE9"/>
    <w:rsid w:val="004200BA"/>
    <w:rsid w:val="00442DBD"/>
    <w:rsid w:val="00445198"/>
    <w:rsid w:val="00455CCF"/>
    <w:rsid w:val="004562F1"/>
    <w:rsid w:val="004815CB"/>
    <w:rsid w:val="0048248F"/>
    <w:rsid w:val="00495B5C"/>
    <w:rsid w:val="004A7248"/>
    <w:rsid w:val="004B654C"/>
    <w:rsid w:val="004C52A4"/>
    <w:rsid w:val="004C78FC"/>
    <w:rsid w:val="004E0CFA"/>
    <w:rsid w:val="004E10F8"/>
    <w:rsid w:val="004E4CB5"/>
    <w:rsid w:val="004F0432"/>
    <w:rsid w:val="005043D0"/>
    <w:rsid w:val="00517CBC"/>
    <w:rsid w:val="00535EFD"/>
    <w:rsid w:val="00552513"/>
    <w:rsid w:val="00564AF1"/>
    <w:rsid w:val="005742C2"/>
    <w:rsid w:val="00586338"/>
    <w:rsid w:val="00593788"/>
    <w:rsid w:val="005B4B11"/>
    <w:rsid w:val="005E3F30"/>
    <w:rsid w:val="005E7171"/>
    <w:rsid w:val="005F54CF"/>
    <w:rsid w:val="00616660"/>
    <w:rsid w:val="00620FC5"/>
    <w:rsid w:val="00624298"/>
    <w:rsid w:val="0065193A"/>
    <w:rsid w:val="00667F86"/>
    <w:rsid w:val="006756F8"/>
    <w:rsid w:val="00692400"/>
    <w:rsid w:val="0069464B"/>
    <w:rsid w:val="00697D3C"/>
    <w:rsid w:val="006A2855"/>
    <w:rsid w:val="006B23A2"/>
    <w:rsid w:val="006C25D9"/>
    <w:rsid w:val="006C57A1"/>
    <w:rsid w:val="006D0F65"/>
    <w:rsid w:val="006F54BC"/>
    <w:rsid w:val="00702186"/>
    <w:rsid w:val="00732F26"/>
    <w:rsid w:val="007445B8"/>
    <w:rsid w:val="00752380"/>
    <w:rsid w:val="0075422A"/>
    <w:rsid w:val="007542C0"/>
    <w:rsid w:val="0075574B"/>
    <w:rsid w:val="00764302"/>
    <w:rsid w:val="007841EF"/>
    <w:rsid w:val="0079648D"/>
    <w:rsid w:val="007A6181"/>
    <w:rsid w:val="007C258A"/>
    <w:rsid w:val="007D6FE9"/>
    <w:rsid w:val="00801438"/>
    <w:rsid w:val="00803700"/>
    <w:rsid w:val="00817980"/>
    <w:rsid w:val="008216F3"/>
    <w:rsid w:val="008426FA"/>
    <w:rsid w:val="00872EB4"/>
    <w:rsid w:val="00874C38"/>
    <w:rsid w:val="008A3E06"/>
    <w:rsid w:val="008A6C5B"/>
    <w:rsid w:val="008B75D6"/>
    <w:rsid w:val="008C21A2"/>
    <w:rsid w:val="008D50EE"/>
    <w:rsid w:val="008D64C2"/>
    <w:rsid w:val="008F1A69"/>
    <w:rsid w:val="008F586C"/>
    <w:rsid w:val="008F598B"/>
    <w:rsid w:val="008F6C3A"/>
    <w:rsid w:val="008F7ADA"/>
    <w:rsid w:val="009239D2"/>
    <w:rsid w:val="00977486"/>
    <w:rsid w:val="009830AA"/>
    <w:rsid w:val="009B3FB7"/>
    <w:rsid w:val="009C00AC"/>
    <w:rsid w:val="009C2C05"/>
    <w:rsid w:val="009D236C"/>
    <w:rsid w:val="009E090E"/>
    <w:rsid w:val="009E7B00"/>
    <w:rsid w:val="00A138EE"/>
    <w:rsid w:val="00A319E8"/>
    <w:rsid w:val="00A35948"/>
    <w:rsid w:val="00A42462"/>
    <w:rsid w:val="00A42671"/>
    <w:rsid w:val="00A471B2"/>
    <w:rsid w:val="00A80195"/>
    <w:rsid w:val="00A870C0"/>
    <w:rsid w:val="00AB035F"/>
    <w:rsid w:val="00AC0C5B"/>
    <w:rsid w:val="00AE0B07"/>
    <w:rsid w:val="00AE3A15"/>
    <w:rsid w:val="00AF35F1"/>
    <w:rsid w:val="00B23CED"/>
    <w:rsid w:val="00B34566"/>
    <w:rsid w:val="00B4475C"/>
    <w:rsid w:val="00B50E14"/>
    <w:rsid w:val="00B5604F"/>
    <w:rsid w:val="00B601BA"/>
    <w:rsid w:val="00B66915"/>
    <w:rsid w:val="00B7453D"/>
    <w:rsid w:val="00BB3D56"/>
    <w:rsid w:val="00BB3F31"/>
    <w:rsid w:val="00BC2979"/>
    <w:rsid w:val="00BC3FD1"/>
    <w:rsid w:val="00BC5CA9"/>
    <w:rsid w:val="00BC7228"/>
    <w:rsid w:val="00BC75D0"/>
    <w:rsid w:val="00BE67B4"/>
    <w:rsid w:val="00C05CA3"/>
    <w:rsid w:val="00C138BD"/>
    <w:rsid w:val="00C20466"/>
    <w:rsid w:val="00C510E9"/>
    <w:rsid w:val="00C569FD"/>
    <w:rsid w:val="00C57ADD"/>
    <w:rsid w:val="00C651C1"/>
    <w:rsid w:val="00C8086F"/>
    <w:rsid w:val="00C95E1D"/>
    <w:rsid w:val="00CA527A"/>
    <w:rsid w:val="00CC1355"/>
    <w:rsid w:val="00CD107E"/>
    <w:rsid w:val="00CD726E"/>
    <w:rsid w:val="00CD7B27"/>
    <w:rsid w:val="00D029B3"/>
    <w:rsid w:val="00D07FCE"/>
    <w:rsid w:val="00D141B5"/>
    <w:rsid w:val="00D35133"/>
    <w:rsid w:val="00D60C20"/>
    <w:rsid w:val="00D7217E"/>
    <w:rsid w:val="00D723FA"/>
    <w:rsid w:val="00D74EA6"/>
    <w:rsid w:val="00D76CD2"/>
    <w:rsid w:val="00D857DB"/>
    <w:rsid w:val="00DB7F2D"/>
    <w:rsid w:val="00DC4FCA"/>
    <w:rsid w:val="00DC5878"/>
    <w:rsid w:val="00E12EFF"/>
    <w:rsid w:val="00E31B16"/>
    <w:rsid w:val="00E406CF"/>
    <w:rsid w:val="00E502AB"/>
    <w:rsid w:val="00E5132C"/>
    <w:rsid w:val="00E53CB8"/>
    <w:rsid w:val="00E746BB"/>
    <w:rsid w:val="00E76119"/>
    <w:rsid w:val="00E76820"/>
    <w:rsid w:val="00EA43FB"/>
    <w:rsid w:val="00EB16E0"/>
    <w:rsid w:val="00EB5A59"/>
    <w:rsid w:val="00ED68EE"/>
    <w:rsid w:val="00EF5978"/>
    <w:rsid w:val="00F22DE8"/>
    <w:rsid w:val="00F259A5"/>
    <w:rsid w:val="00F25B4F"/>
    <w:rsid w:val="00F32526"/>
    <w:rsid w:val="00F43C1B"/>
    <w:rsid w:val="00F51C06"/>
    <w:rsid w:val="00F547D0"/>
    <w:rsid w:val="00F617D0"/>
    <w:rsid w:val="00F803D0"/>
    <w:rsid w:val="00F85995"/>
    <w:rsid w:val="00FA0C47"/>
    <w:rsid w:val="00FB04A7"/>
    <w:rsid w:val="00FB268C"/>
    <w:rsid w:val="00FD7B66"/>
    <w:rsid w:val="00FE2F5E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6626"/>
    <o:shapelayout v:ext="edit">
      <o:idmap v:ext="edit" data="1"/>
    </o:shapelayout>
  </w:shapeDefaults>
  <w:decimalSymbol w:val="."/>
  <w:listSeparator w:val=","/>
  <w14:docId w14:val="47BD0564"/>
  <w15:docId w15:val="{B229DC3E-2233-4916-B317-901DD6B3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64C2"/>
    <w:rPr>
      <w:lang w:val="en-AU" w:eastAsia="en-US"/>
    </w:rPr>
  </w:style>
  <w:style w:type="paragraph" w:styleId="Heading1">
    <w:name w:val="heading 1"/>
    <w:basedOn w:val="Normal"/>
    <w:next w:val="Normal"/>
    <w:qFormat/>
    <w:rsid w:val="00121AC6"/>
    <w:pPr>
      <w:keepNext/>
      <w:spacing w:before="240" w:after="240"/>
      <w:ind w:left="35" w:hanging="35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121AC6"/>
    <w:pPr>
      <w:keepNext/>
      <w:spacing w:line="240" w:lineRule="exact"/>
      <w:outlineLvl w:val="1"/>
    </w:pPr>
    <w:rPr>
      <w:b/>
      <w:sz w:val="18"/>
      <w:u w:val="single"/>
      <w:lang w:val="en-GB"/>
    </w:rPr>
  </w:style>
  <w:style w:type="paragraph" w:styleId="Heading3">
    <w:name w:val="heading 3"/>
    <w:basedOn w:val="Normal"/>
    <w:next w:val="Normal"/>
    <w:qFormat/>
    <w:rsid w:val="00121AC6"/>
    <w:pPr>
      <w:keepNext/>
      <w:spacing w:line="240" w:lineRule="exact"/>
      <w:outlineLvl w:val="2"/>
    </w:pPr>
    <w:rPr>
      <w:b/>
      <w:u w:val="single"/>
      <w:lang w:val="en-GB"/>
    </w:rPr>
  </w:style>
  <w:style w:type="paragraph" w:styleId="Heading4">
    <w:name w:val="heading 4"/>
    <w:basedOn w:val="Normal"/>
    <w:next w:val="Normal"/>
    <w:qFormat/>
    <w:rsid w:val="00121AC6"/>
    <w:pPr>
      <w:keepNext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rsid w:val="00121AC6"/>
    <w:pPr>
      <w:keepNext/>
      <w:spacing w:line="240" w:lineRule="exact"/>
      <w:ind w:left="2160" w:firstLine="72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21AC6"/>
    <w:pPr>
      <w:keepNext/>
      <w:spacing w:line="240" w:lineRule="exact"/>
      <w:outlineLvl w:val="5"/>
    </w:pPr>
    <w:rPr>
      <w:b/>
      <w:lang w:val="en-GB"/>
    </w:rPr>
  </w:style>
  <w:style w:type="paragraph" w:styleId="Heading7">
    <w:name w:val="heading 7"/>
    <w:basedOn w:val="Normal"/>
    <w:next w:val="Normal"/>
    <w:qFormat/>
    <w:rsid w:val="00121AC6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rsid w:val="00121AC6"/>
    <w:pPr>
      <w:keepNext/>
      <w:outlineLvl w:val="7"/>
    </w:pPr>
    <w:rPr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1AC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21AC6"/>
    <w:pPr>
      <w:tabs>
        <w:tab w:val="center" w:pos="4153"/>
        <w:tab w:val="right" w:pos="8306"/>
      </w:tabs>
    </w:pPr>
  </w:style>
  <w:style w:type="character" w:styleId="Hyperlink">
    <w:name w:val="Hyperlink"/>
    <w:rsid w:val="00121AC6"/>
    <w:rPr>
      <w:color w:val="0000FF"/>
      <w:u w:val="single"/>
    </w:rPr>
  </w:style>
  <w:style w:type="character" w:styleId="PageNumber">
    <w:name w:val="page number"/>
    <w:basedOn w:val="DefaultParagraphFont"/>
    <w:rsid w:val="00121AC6"/>
  </w:style>
  <w:style w:type="paragraph" w:styleId="BodyText3">
    <w:name w:val="Body Text 3"/>
    <w:basedOn w:val="Normal"/>
    <w:rsid w:val="00121AC6"/>
    <w:pPr>
      <w:widowControl w:val="0"/>
      <w:spacing w:line="-240" w:lineRule="auto"/>
    </w:pPr>
    <w:rPr>
      <w:b/>
      <w:i/>
      <w:sz w:val="24"/>
      <w:lang w:val="en-GB"/>
    </w:rPr>
  </w:style>
  <w:style w:type="paragraph" w:styleId="BodyText">
    <w:name w:val="Body Text"/>
    <w:basedOn w:val="Normal"/>
    <w:rsid w:val="00121AC6"/>
    <w:pPr>
      <w:jc w:val="center"/>
    </w:pPr>
    <w:rPr>
      <w:rFonts w:ascii="CG Times (W1)" w:hAnsi="CG Times (W1)"/>
      <w:i/>
      <w:lang w:val="en-GB"/>
    </w:rPr>
  </w:style>
  <w:style w:type="paragraph" w:styleId="BodyText2">
    <w:name w:val="Body Text 2"/>
    <w:basedOn w:val="Normal"/>
    <w:rsid w:val="00121AC6"/>
    <w:rPr>
      <w:i/>
    </w:rPr>
  </w:style>
  <w:style w:type="paragraph" w:styleId="Caption">
    <w:name w:val="caption"/>
    <w:basedOn w:val="Normal"/>
    <w:next w:val="Normal"/>
    <w:qFormat/>
    <w:rsid w:val="00121AC6"/>
    <w:pPr>
      <w:jc w:val="center"/>
    </w:pPr>
    <w:rPr>
      <w:b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3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0432"/>
    <w:rPr>
      <w:rFonts w:ascii="Tahoma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png"/><Relationship Id="rId1" Type="http://schemas.openxmlformats.org/officeDocument/2006/relationships/image" Target="media/image5.wmf"/><Relationship Id="rId4" Type="http://schemas.openxmlformats.org/officeDocument/2006/relationships/hyperlink" Target="mailto:office@WEQ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WEQSTF\WMBTHOMA\WINWORD\TEMPLATE\Quality%20La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53366-F8C0-4718-9C16-1A9260430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Quality Lab 03</Template>
  <TotalTime>0</TotalTime>
  <Pages>1</Pages>
  <Words>183</Words>
  <Characters>1438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UHW</Company>
  <LinksUpToDate>false</LinksUpToDate>
  <CharactersWithSpaces>1618</CharactersWithSpaces>
  <SharedDoc>false</SharedDoc>
  <HLinks>
    <vt:vector size="6" baseType="variant">
      <vt:variant>
        <vt:i4>852022</vt:i4>
      </vt:variant>
      <vt:variant>
        <vt:i4>12</vt:i4>
      </vt:variant>
      <vt:variant>
        <vt:i4>0</vt:i4>
      </vt:variant>
      <vt:variant>
        <vt:i4>5</vt:i4>
      </vt:variant>
      <vt:variant>
        <vt:lpwstr>mailto:office@WEQAS.com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Cardiff &amp; Vale</dc:creator>
  <cp:keywords/>
  <cp:lastModifiedBy>Natalie Tooze (Cardiff and Vale UHB - Weqas)</cp:lastModifiedBy>
  <cp:revision>2</cp:revision>
  <cp:lastPrinted>2023-07-20T15:09:00Z</cp:lastPrinted>
  <dcterms:created xsi:type="dcterms:W3CDTF">2023-07-26T10:25:00Z</dcterms:created>
  <dcterms:modified xsi:type="dcterms:W3CDTF">2023-07-26T10:25:00Z</dcterms:modified>
</cp:coreProperties>
</file>